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07" w:rsidRPr="00602D5E" w:rsidRDefault="00B50207" w:rsidP="00B50207">
      <w:pPr>
        <w:pStyle w:val="Right"/>
        <w:rPr>
          <w:rFonts w:cs="Arial"/>
        </w:rPr>
      </w:pPr>
      <w:bookmarkStart w:id="0" w:name="DocsID"/>
      <w:bookmarkEnd w:id="0"/>
      <w:r w:rsidRPr="00602D5E">
        <w:rPr>
          <w:rFonts w:cs="Arial"/>
        </w:rPr>
        <w:t xml:space="preserve">Court File No. CV-19-00612265-0000  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ONTARIO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SUPERIOR COURT OF JUSTICE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(COMMERCIAL LIST)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IN THE MATTER OF AN APPLICATION PURSUANT TO SECTION 243(1) OF</w:t>
      </w: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THE </w:t>
      </w:r>
      <w:r w:rsidRPr="00663B4B">
        <w:rPr>
          <w:rFonts w:ascii="Arial" w:hAnsi="Arial" w:cs="Arial"/>
          <w:b/>
          <w:i/>
          <w:sz w:val="22"/>
          <w:szCs w:val="22"/>
        </w:rPr>
        <w:t>BANKRUPTCY AND INSOLVENCY ACT</w:t>
      </w:r>
      <w:r w:rsidRPr="00663B4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R.S.C.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1985, c. B-3, AS</w:t>
      </w: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AMENDED, AND SECTION 101 OF THE </w:t>
      </w:r>
      <w:r w:rsidRPr="00663B4B">
        <w:rPr>
          <w:rFonts w:ascii="Arial" w:hAnsi="Arial" w:cs="Arial"/>
          <w:b/>
          <w:i/>
          <w:sz w:val="22"/>
          <w:szCs w:val="22"/>
        </w:rPr>
        <w:t>COURTS OF JUSTICE ACT</w:t>
      </w:r>
      <w:r w:rsidRPr="00663B4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R.S.O.</w:t>
      </w:r>
      <w:proofErr w:type="spellEnd"/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1990, C. c.43, AS AMENDED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02D5E" w:rsidRDefault="00B50207" w:rsidP="00B50207">
      <w:pPr>
        <w:pStyle w:val="ORLeft"/>
        <w:spacing w:after="0" w:line="240" w:lineRule="auto"/>
        <w:rPr>
          <w:rFonts w:ascii="Arial" w:hAnsi="Arial" w:cs="Arial"/>
          <w:sz w:val="22"/>
          <w:szCs w:val="22"/>
        </w:rPr>
      </w:pPr>
      <w:r w:rsidRPr="00602D5E">
        <w:rPr>
          <w:rFonts w:ascii="Arial" w:hAnsi="Arial" w:cs="Arial"/>
          <w:sz w:val="22"/>
          <w:szCs w:val="22"/>
        </w:rPr>
        <w:t>BETWEEN:</w:t>
      </w:r>
    </w:p>
    <w:p w:rsidR="00B50207" w:rsidRPr="00602D5E" w:rsidRDefault="00B50207" w:rsidP="00B50207">
      <w:pPr>
        <w:pStyle w:val="ORLeft"/>
        <w:spacing w:after="0" w:line="240" w:lineRule="auto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663B4B">
        <w:rPr>
          <w:rFonts w:ascii="Arial" w:hAnsi="Arial" w:cs="Arial"/>
          <w:b/>
          <w:sz w:val="22"/>
          <w:szCs w:val="22"/>
        </w:rPr>
        <w:t>TEMISKAMING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DEVELOPMENT FUND CORPORATION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Applicant</w:t>
      </w:r>
    </w:p>
    <w:p w:rsidR="00B50207" w:rsidRPr="00602D5E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sz w:val="22"/>
          <w:szCs w:val="22"/>
        </w:rPr>
      </w:pP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02D5E">
        <w:rPr>
          <w:rFonts w:ascii="Arial" w:hAnsi="Arial" w:cs="Arial"/>
          <w:sz w:val="22"/>
          <w:szCs w:val="22"/>
        </w:rPr>
        <w:t>- and -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1793082 ONTARIO LTD., o/a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K.D.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QUALITY PELLETS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Respondent</w:t>
      </w:r>
    </w:p>
    <w:p w:rsidR="00B50207" w:rsidRDefault="00B50207" w:rsidP="00B50207">
      <w:pPr>
        <w:pStyle w:val="Body"/>
        <w:jc w:val="center"/>
        <w:rPr>
          <w:b/>
          <w:sz w:val="28"/>
          <w:szCs w:val="28"/>
          <w:u w:val="single"/>
        </w:rPr>
      </w:pPr>
    </w:p>
    <w:p w:rsidR="00B50207" w:rsidRPr="008D4F21" w:rsidRDefault="00B50207" w:rsidP="00B50207">
      <w:pPr>
        <w:pStyle w:val="Body"/>
        <w:jc w:val="center"/>
        <w:rPr>
          <w:b/>
          <w:sz w:val="28"/>
          <w:szCs w:val="28"/>
          <w:u w:val="single"/>
        </w:rPr>
      </w:pPr>
      <w:r w:rsidRPr="008D4F21">
        <w:rPr>
          <w:b/>
          <w:sz w:val="28"/>
          <w:szCs w:val="28"/>
          <w:u w:val="single"/>
        </w:rPr>
        <w:t>SERVICE LIST</w:t>
      </w:r>
    </w:p>
    <w:p w:rsidR="00B50207" w:rsidRDefault="00B50207" w:rsidP="00B50207">
      <w:pPr>
        <w:spacing w:after="0"/>
        <w:rPr>
          <w:rFonts w:cs="Arial"/>
        </w:rPr>
      </w:pPr>
    </w:p>
    <w:p w:rsidR="00B50207" w:rsidRPr="00287CDF" w:rsidRDefault="00B50207" w:rsidP="00B50207">
      <w:pPr>
        <w:pStyle w:val="Body"/>
        <w:spacing w:after="0"/>
      </w:pPr>
      <w:r w:rsidRPr="00287CDF">
        <w:rPr>
          <w:rFonts w:cs="Arial"/>
        </w:rPr>
        <w:t>TO:</w:t>
      </w:r>
      <w:r w:rsidRPr="00287CDF">
        <w:rPr>
          <w:rFonts w:cs="Arial"/>
          <w:b/>
        </w:rPr>
        <w:tab/>
      </w:r>
      <w:r w:rsidRPr="00287CDF">
        <w:rPr>
          <w:rFonts w:cs="Arial"/>
          <w:b/>
        </w:rPr>
        <w:tab/>
      </w:r>
      <w:r w:rsidRPr="00287CDF">
        <w:rPr>
          <w:b/>
        </w:rPr>
        <w:t xml:space="preserve">EVANS </w:t>
      </w:r>
      <w:proofErr w:type="spellStart"/>
      <w:r w:rsidRPr="00287CDF">
        <w:rPr>
          <w:b/>
        </w:rPr>
        <w:t>BRAGNOLO</w:t>
      </w:r>
      <w:proofErr w:type="spellEnd"/>
      <w:r w:rsidRPr="00287CDF">
        <w:rPr>
          <w:b/>
        </w:rPr>
        <w:t xml:space="preserve"> &amp; SULLIVAN LLP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120 Pine Street South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Timmins, Ontario  P4N 2K4</w:t>
      </w:r>
    </w:p>
    <w:p w:rsidR="00B50207" w:rsidRPr="00287CDF" w:rsidRDefault="00B50207" w:rsidP="00B50207">
      <w:pPr>
        <w:pStyle w:val="Body"/>
        <w:spacing w:after="0"/>
      </w:pPr>
    </w:p>
    <w:p w:rsidR="00B50207" w:rsidRPr="009335A2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9335A2">
        <w:rPr>
          <w:b/>
        </w:rPr>
        <w:t xml:space="preserve">Ted </w:t>
      </w:r>
      <w:proofErr w:type="spellStart"/>
      <w:r w:rsidRPr="009335A2">
        <w:rPr>
          <w:b/>
        </w:rPr>
        <w:t>Tichinoff</w:t>
      </w:r>
      <w:proofErr w:type="spellEnd"/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Tel:</w:t>
      </w:r>
      <w:r w:rsidRPr="00287CDF">
        <w:tab/>
        <w:t>705-264-1285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ttichinoff@ebslawyers.com</w:t>
      </w:r>
    </w:p>
    <w:p w:rsidR="00B50207" w:rsidRPr="00287CDF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</w:pPr>
      <w:r w:rsidRPr="00287CDF">
        <w:tab/>
      </w:r>
      <w:r w:rsidRPr="00287CDF">
        <w:tab/>
        <w:t>Lawyers for the Respondent</w:t>
      </w:r>
      <w:r>
        <w:t xml:space="preserve">, 1793082 Ontario Ltd., 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 xml:space="preserve">o/a </w:t>
      </w:r>
      <w:proofErr w:type="spellStart"/>
      <w:r>
        <w:t>K.D.</w:t>
      </w:r>
      <w:proofErr w:type="spellEnd"/>
      <w:r>
        <w:t xml:space="preserve"> Quality Pellets</w:t>
      </w:r>
    </w:p>
    <w:p w:rsidR="00B50207" w:rsidRDefault="00B50207" w:rsidP="00B50207">
      <w:pPr>
        <w:spacing w:after="0"/>
        <w:outlineLvl w:val="0"/>
      </w:pPr>
    </w:p>
    <w:p w:rsidR="00B50207" w:rsidRPr="00EA6241" w:rsidRDefault="00B50207" w:rsidP="00B50207">
      <w:pPr>
        <w:spacing w:after="0"/>
        <w:outlineLvl w:val="0"/>
        <w:rPr>
          <w:b/>
        </w:rPr>
      </w:pPr>
      <w:r>
        <w:t>AND TO:</w:t>
      </w:r>
      <w:r>
        <w:tab/>
      </w:r>
      <w:r w:rsidRPr="00EA6241">
        <w:rPr>
          <w:b/>
        </w:rPr>
        <w:t>GUARDIAN LEGAL CONSULTANTS LLP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133 Richmond Street West, Suite 200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Toronto, ON M5H 2L3</w:t>
      </w:r>
    </w:p>
    <w:p w:rsidR="00B50207" w:rsidRDefault="00B50207" w:rsidP="00B50207">
      <w:pPr>
        <w:spacing w:after="0"/>
        <w:outlineLvl w:val="0"/>
      </w:pPr>
    </w:p>
    <w:p w:rsidR="00B50207" w:rsidRPr="009335A2" w:rsidRDefault="00B50207" w:rsidP="00B50207">
      <w:pPr>
        <w:spacing w:after="0"/>
        <w:outlineLvl w:val="0"/>
        <w:rPr>
          <w:b/>
        </w:rPr>
      </w:pPr>
      <w:r>
        <w:tab/>
      </w:r>
      <w:r>
        <w:tab/>
      </w:r>
      <w:r w:rsidRPr="009335A2">
        <w:rPr>
          <w:b/>
        </w:rPr>
        <w:t xml:space="preserve">Daniel </w:t>
      </w:r>
      <w:proofErr w:type="spellStart"/>
      <w:r w:rsidRPr="009335A2">
        <w:rPr>
          <w:b/>
        </w:rPr>
        <w:t>Perlin</w:t>
      </w:r>
      <w:proofErr w:type="spellEnd"/>
    </w:p>
    <w:p w:rsidR="00B50207" w:rsidRDefault="00B50207" w:rsidP="00B50207">
      <w:pPr>
        <w:spacing w:after="0"/>
        <w:outlineLvl w:val="0"/>
      </w:pPr>
      <w:r>
        <w:tab/>
      </w:r>
      <w:r>
        <w:tab/>
        <w:t>Tel:</w:t>
      </w:r>
      <w:r>
        <w:tab/>
        <w:t>647-983-3310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Email:</w:t>
      </w:r>
      <w:r>
        <w:tab/>
      </w:r>
      <w:r w:rsidRPr="00450721">
        <w:t>dperlin@guardianlc.com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  <w:r>
        <w:tab/>
      </w:r>
      <w:r>
        <w:tab/>
        <w:t xml:space="preserve">Lawyers for </w:t>
      </w:r>
      <w:proofErr w:type="spellStart"/>
      <w:r>
        <w:t>Temiskaming</w:t>
      </w:r>
      <w:proofErr w:type="spellEnd"/>
      <w:r>
        <w:t xml:space="preserve"> Development Fund Corporation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  <w:r>
        <w:lastRenderedPageBreak/>
        <w:t>AND TO:</w:t>
      </w:r>
      <w:r>
        <w:tab/>
      </w:r>
      <w:proofErr w:type="spellStart"/>
      <w:r w:rsidRPr="00D33F12">
        <w:rPr>
          <w:b/>
        </w:rPr>
        <w:t>TEMISKAMING</w:t>
      </w:r>
      <w:proofErr w:type="spellEnd"/>
      <w:r w:rsidRPr="00D33F12">
        <w:rPr>
          <w:b/>
        </w:rPr>
        <w:t xml:space="preserve"> DEVELOPMENT FUND CORPORATION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74C Scott St, Box 1810</w:t>
      </w:r>
    </w:p>
    <w:p w:rsidR="00B50207" w:rsidRDefault="00B50207" w:rsidP="00B50207">
      <w:pPr>
        <w:spacing w:after="0"/>
        <w:ind w:left="720" w:firstLine="720"/>
        <w:outlineLvl w:val="0"/>
      </w:pPr>
      <w:r>
        <w:t xml:space="preserve">New </w:t>
      </w:r>
      <w:proofErr w:type="spellStart"/>
      <w:r>
        <w:t>Liskeard</w:t>
      </w:r>
      <w:proofErr w:type="spellEnd"/>
      <w:r>
        <w:t>, ON  P0J 1P0</w:t>
      </w:r>
    </w:p>
    <w:p w:rsidR="00B50207" w:rsidRDefault="00B50207" w:rsidP="00B50207">
      <w:pPr>
        <w:spacing w:after="0"/>
        <w:ind w:left="720" w:firstLine="720"/>
        <w:outlineLvl w:val="0"/>
      </w:pPr>
    </w:p>
    <w:p w:rsidR="00B50207" w:rsidRPr="00D33F12" w:rsidRDefault="00B50207" w:rsidP="00B50207">
      <w:pPr>
        <w:spacing w:after="0"/>
        <w:ind w:left="720" w:firstLine="720"/>
        <w:outlineLvl w:val="0"/>
        <w:rPr>
          <w:b/>
        </w:rPr>
      </w:pPr>
      <w:r w:rsidRPr="00D33F12">
        <w:rPr>
          <w:b/>
        </w:rPr>
        <w:t>Dalton Potter</w:t>
      </w:r>
    </w:p>
    <w:p w:rsidR="00B50207" w:rsidRDefault="00B50207" w:rsidP="00B50207">
      <w:pPr>
        <w:spacing w:after="0"/>
        <w:ind w:left="720" w:firstLine="720"/>
        <w:outlineLvl w:val="0"/>
      </w:pPr>
      <w:r>
        <w:t>Tel:</w:t>
      </w:r>
      <w:r>
        <w:tab/>
        <w:t>705.628.2444</w:t>
      </w:r>
    </w:p>
    <w:p w:rsidR="00B50207" w:rsidRDefault="00B50207" w:rsidP="00B50207">
      <w:pPr>
        <w:spacing w:after="0"/>
        <w:ind w:left="720" w:firstLine="720"/>
        <w:outlineLvl w:val="0"/>
      </w:pPr>
      <w:r>
        <w:t>Email: Dalton@temfund.ca</w:t>
      </w:r>
    </w:p>
    <w:p w:rsidR="00B50207" w:rsidRDefault="00B50207" w:rsidP="00B50207">
      <w:pPr>
        <w:spacing w:after="0"/>
        <w:ind w:left="720" w:firstLine="720"/>
        <w:outlineLvl w:val="0"/>
      </w:pPr>
    </w:p>
    <w:p w:rsidR="00B50207" w:rsidRPr="00287CDF" w:rsidRDefault="00B50207" w:rsidP="00B50207">
      <w:pPr>
        <w:spacing w:after="0"/>
        <w:rPr>
          <w:rFonts w:cs="Arial"/>
          <w:b/>
        </w:rPr>
      </w:pPr>
      <w:r w:rsidRPr="00BF551D">
        <w:rPr>
          <w:rFonts w:cs="Arial"/>
        </w:rPr>
        <w:t>AND TO:</w:t>
      </w:r>
      <w:r>
        <w:rPr>
          <w:rFonts w:cs="Arial"/>
          <w:b/>
        </w:rPr>
        <w:tab/>
      </w:r>
      <w:r w:rsidRPr="00287CDF">
        <w:rPr>
          <w:rFonts w:cs="Arial"/>
          <w:b/>
        </w:rPr>
        <w:t>GRANT THORNTON LIMITED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Royal Bank Plaza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200 Bay Street</w:t>
      </w:r>
      <w:r w:rsidRPr="00287CDF">
        <w:rPr>
          <w:rFonts w:cs="Arial"/>
        </w:rPr>
        <w:br/>
      </w:r>
      <w:r w:rsidRPr="00287CDF">
        <w:rPr>
          <w:rFonts w:cs="Arial"/>
        </w:rPr>
        <w:tab/>
      </w:r>
      <w:r w:rsidRPr="00287CDF">
        <w:rPr>
          <w:rFonts w:cs="Arial"/>
        </w:rPr>
        <w:tab/>
        <w:t>19</w:t>
      </w:r>
      <w:r w:rsidRPr="00287CDF">
        <w:rPr>
          <w:rFonts w:cs="Arial"/>
          <w:vertAlign w:val="superscript"/>
        </w:rPr>
        <w:t>th</w:t>
      </w:r>
      <w:r w:rsidRPr="00287CDF">
        <w:rPr>
          <w:rFonts w:cs="Arial"/>
        </w:rPr>
        <w:t xml:space="preserve"> Floor, South Tower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Toronto, ON  M5J 2P9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Pr="00F23D2C" w:rsidRDefault="00B50207" w:rsidP="00B50207">
      <w:pPr>
        <w:spacing w:after="0"/>
        <w:rPr>
          <w:rFonts w:cs="Arial"/>
          <w:b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 w:rsidRPr="00F23D2C">
        <w:rPr>
          <w:rFonts w:cs="Arial"/>
          <w:b/>
        </w:rPr>
        <w:t xml:space="preserve">Dan </w:t>
      </w:r>
      <w:proofErr w:type="spellStart"/>
      <w:r w:rsidRPr="00F23D2C">
        <w:rPr>
          <w:rFonts w:cs="Arial"/>
          <w:b/>
        </w:rPr>
        <w:t>Wootton</w:t>
      </w:r>
      <w:proofErr w:type="spellEnd"/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Tel:</w:t>
      </w:r>
      <w:r w:rsidRPr="00287CDF">
        <w:rPr>
          <w:rFonts w:cs="Arial"/>
        </w:rPr>
        <w:tab/>
        <w:t>416-360-3063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Email:</w:t>
      </w:r>
      <w:r>
        <w:rPr>
          <w:rFonts w:cs="Arial"/>
        </w:rPr>
        <w:tab/>
      </w:r>
      <w:r w:rsidRPr="00287CDF">
        <w:rPr>
          <w:rFonts w:cs="Arial"/>
        </w:rPr>
        <w:t>Dan.wootton@ca.gt.com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Pr="00F23D2C" w:rsidRDefault="00B50207" w:rsidP="00B50207">
      <w:pPr>
        <w:spacing w:after="0"/>
        <w:rPr>
          <w:rFonts w:cs="Arial"/>
          <w:b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 w:rsidRPr="00F23D2C">
        <w:rPr>
          <w:rFonts w:cs="Arial"/>
          <w:b/>
        </w:rPr>
        <w:t>Jason Knight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Tel:</w:t>
      </w:r>
      <w:r w:rsidRPr="00287CDF">
        <w:rPr>
          <w:rFonts w:cs="Arial"/>
        </w:rPr>
        <w:tab/>
        <w:t>416-369-7017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Email:</w:t>
      </w:r>
      <w:r>
        <w:rPr>
          <w:rFonts w:cs="Arial"/>
        </w:rPr>
        <w:tab/>
      </w:r>
      <w:r w:rsidRPr="00287CDF">
        <w:rPr>
          <w:rFonts w:cs="Arial"/>
        </w:rPr>
        <w:t>Jason.knight@ca.gt.com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Receiver of the Applicant</w:t>
      </w:r>
    </w:p>
    <w:p w:rsidR="00B50207" w:rsidRDefault="00B50207" w:rsidP="00B50207">
      <w:pPr>
        <w:spacing w:after="0"/>
        <w:rPr>
          <w:rFonts w:cs="Arial"/>
        </w:rPr>
      </w:pPr>
    </w:p>
    <w:p w:rsidR="00B50207" w:rsidRPr="003314D8" w:rsidRDefault="00B50207" w:rsidP="00B50207">
      <w:pPr>
        <w:pStyle w:val="ACLBackPageFirmName"/>
        <w:ind w:left="169"/>
        <w:rPr>
          <w:sz w:val="22"/>
          <w:szCs w:val="22"/>
        </w:rPr>
      </w:pPr>
      <w:r w:rsidRPr="003314D8">
        <w:rPr>
          <w:b w:val="0"/>
          <w:sz w:val="22"/>
          <w:szCs w:val="22"/>
        </w:rPr>
        <w:t>AND TO:</w:t>
      </w:r>
      <w:r w:rsidRPr="003314D8">
        <w:rPr>
          <w:sz w:val="22"/>
          <w:szCs w:val="22"/>
        </w:rPr>
        <w:tab/>
      </w:r>
      <w:proofErr w:type="spellStart"/>
      <w:r w:rsidRPr="003314D8">
        <w:rPr>
          <w:sz w:val="22"/>
          <w:szCs w:val="22"/>
        </w:rPr>
        <w:t>C</w:t>
      </w:r>
      <w:r>
        <w:rPr>
          <w:sz w:val="22"/>
          <w:szCs w:val="22"/>
        </w:rPr>
        <w:t>ASSELS</w:t>
      </w:r>
      <w:proofErr w:type="spellEnd"/>
      <w:r>
        <w:rPr>
          <w:sz w:val="22"/>
          <w:szCs w:val="22"/>
        </w:rPr>
        <w:t xml:space="preserve"> BROCK  BLACKWELL LLP</w:t>
      </w:r>
    </w:p>
    <w:p w:rsidR="00B50207" w:rsidRPr="003314D8" w:rsidRDefault="00B50207" w:rsidP="00B50207">
      <w:pPr>
        <w:pStyle w:val="ACLBackPageFirmName"/>
        <w:ind w:left="16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3314D8">
        <w:rPr>
          <w:b w:val="0"/>
          <w:sz w:val="22"/>
          <w:szCs w:val="22"/>
        </w:rPr>
        <w:t>Barristers &amp; Solicitors</w:t>
      </w:r>
    </w:p>
    <w:p w:rsidR="00B50207" w:rsidRPr="003314D8" w:rsidRDefault="00B50207" w:rsidP="00B50207">
      <w:pPr>
        <w:pStyle w:val="ACLBackPageFirmAddress"/>
        <w:ind w:left="16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2100 Scotia Plaza</w:t>
      </w:r>
      <w:r w:rsidRPr="003314D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40 King Street West</w:t>
      </w:r>
      <w:r w:rsidRPr="003314D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Toronto, ON  M5H 3C2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F23D2C">
        <w:rPr>
          <w:b/>
          <w:sz w:val="22"/>
          <w:szCs w:val="22"/>
        </w:rPr>
        <w:t>Larry C. Ellis</w:t>
      </w:r>
      <w:r w:rsidRPr="003314D8">
        <w:rPr>
          <w:sz w:val="22"/>
          <w:szCs w:val="22"/>
        </w:rPr>
        <w:t xml:space="preserve">  LSO# 49313K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Tel:</w:t>
      </w:r>
      <w:r w:rsidRPr="003314D8">
        <w:rPr>
          <w:sz w:val="22"/>
          <w:szCs w:val="22"/>
        </w:rPr>
        <w:tab/>
        <w:t>416.869.5406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  <w:lang w:val="fr-CA"/>
        </w:rPr>
      </w:pPr>
      <w:r w:rsidRPr="00EA6241">
        <w:rPr>
          <w:sz w:val="22"/>
          <w:szCs w:val="22"/>
        </w:rPr>
        <w:tab/>
      </w:r>
      <w:r w:rsidRPr="00EA6241">
        <w:rPr>
          <w:sz w:val="22"/>
          <w:szCs w:val="22"/>
        </w:rPr>
        <w:tab/>
      </w:r>
      <w:r>
        <w:rPr>
          <w:sz w:val="22"/>
          <w:szCs w:val="22"/>
          <w:lang w:val="fr-CA"/>
        </w:rPr>
        <w:t>Email:</w:t>
      </w:r>
      <w:r>
        <w:rPr>
          <w:sz w:val="22"/>
          <w:szCs w:val="22"/>
          <w:lang w:val="fr-CA"/>
        </w:rPr>
        <w:tab/>
      </w:r>
      <w:r w:rsidRPr="003314D8">
        <w:rPr>
          <w:sz w:val="22"/>
          <w:szCs w:val="22"/>
          <w:lang w:val="fr-CA"/>
        </w:rPr>
        <w:t>lellis@casselsbrock.com</w:t>
      </w:r>
    </w:p>
    <w:p w:rsidR="00B50207" w:rsidRPr="003314D8" w:rsidRDefault="00B50207" w:rsidP="00B50207">
      <w:pPr>
        <w:pStyle w:val="ACLNormalSgl"/>
        <w:ind w:left="169"/>
        <w:jc w:val="left"/>
        <w:rPr>
          <w:noProof/>
          <w:sz w:val="22"/>
          <w:szCs w:val="22"/>
          <w:lang w:val="fr-CA"/>
        </w:rPr>
      </w:pP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  <w:lang w:val="fr-CA"/>
        </w:rPr>
      </w:pPr>
      <w:r>
        <w:rPr>
          <w:b/>
          <w:sz w:val="22"/>
          <w:szCs w:val="22"/>
          <w:lang w:val="fr-CA"/>
        </w:rPr>
        <w:tab/>
      </w:r>
      <w:r>
        <w:rPr>
          <w:b/>
          <w:sz w:val="22"/>
          <w:szCs w:val="22"/>
          <w:lang w:val="fr-CA"/>
        </w:rPr>
        <w:tab/>
      </w:r>
      <w:r w:rsidRPr="00F23D2C">
        <w:rPr>
          <w:b/>
          <w:sz w:val="22"/>
          <w:szCs w:val="22"/>
          <w:lang w:val="fr-CA"/>
        </w:rPr>
        <w:t>Monique Sassi</w:t>
      </w:r>
      <w:r w:rsidRPr="003314D8">
        <w:rPr>
          <w:sz w:val="22"/>
          <w:szCs w:val="22"/>
          <w:lang w:val="fr-CA"/>
        </w:rPr>
        <w:t xml:space="preserve"> </w:t>
      </w:r>
      <w:proofErr w:type="spellStart"/>
      <w:r w:rsidRPr="003314D8">
        <w:rPr>
          <w:sz w:val="22"/>
          <w:szCs w:val="22"/>
          <w:lang w:val="fr-CA"/>
        </w:rPr>
        <w:t>LSO</w:t>
      </w:r>
      <w:proofErr w:type="spellEnd"/>
      <w:r w:rsidRPr="003314D8">
        <w:rPr>
          <w:sz w:val="22"/>
          <w:szCs w:val="22"/>
          <w:lang w:val="fr-CA"/>
        </w:rPr>
        <w:t>#</w:t>
      </w:r>
      <w:r w:rsidRPr="003314D8">
        <w:rPr>
          <w:rStyle w:val="Prompt"/>
          <w:sz w:val="22"/>
          <w:szCs w:val="22"/>
          <w:lang w:val="fr-CA"/>
        </w:rPr>
        <w:t xml:space="preserve"> 63638L</w:t>
      </w:r>
    </w:p>
    <w:p w:rsidR="00B50207" w:rsidRPr="00487BB9" w:rsidRDefault="00B50207" w:rsidP="00B50207">
      <w:pPr>
        <w:pStyle w:val="ACLNormalSgl"/>
        <w:ind w:left="169"/>
        <w:rPr>
          <w:sz w:val="22"/>
          <w:szCs w:val="22"/>
        </w:rPr>
      </w:pPr>
      <w:r>
        <w:rPr>
          <w:sz w:val="22"/>
          <w:szCs w:val="22"/>
          <w:lang w:val="fr-CA"/>
        </w:rPr>
        <w:tab/>
      </w:r>
      <w:r>
        <w:rPr>
          <w:sz w:val="22"/>
          <w:szCs w:val="22"/>
          <w:lang w:val="fr-CA"/>
        </w:rPr>
        <w:tab/>
      </w:r>
      <w:r w:rsidRPr="00487BB9">
        <w:rPr>
          <w:sz w:val="22"/>
          <w:szCs w:val="22"/>
        </w:rPr>
        <w:t>Tel:</w:t>
      </w:r>
      <w:r w:rsidRPr="00487BB9">
        <w:rPr>
          <w:sz w:val="22"/>
          <w:szCs w:val="22"/>
        </w:rPr>
        <w:tab/>
        <w:t>416.860.6886</w:t>
      </w:r>
    </w:p>
    <w:p w:rsidR="00B50207" w:rsidRPr="00487BB9" w:rsidRDefault="00B50207" w:rsidP="00B50207">
      <w:pPr>
        <w:pStyle w:val="ACLNormalSgl"/>
        <w:ind w:left="169"/>
        <w:rPr>
          <w:sz w:val="22"/>
          <w:szCs w:val="22"/>
        </w:rPr>
      </w:pPr>
      <w:r w:rsidRPr="00487BB9">
        <w:rPr>
          <w:sz w:val="22"/>
          <w:szCs w:val="22"/>
        </w:rPr>
        <w:tab/>
      </w:r>
      <w:r w:rsidRPr="00487BB9">
        <w:rPr>
          <w:sz w:val="22"/>
          <w:szCs w:val="22"/>
        </w:rPr>
        <w:tab/>
        <w:t>Email:</w:t>
      </w:r>
      <w:r w:rsidRPr="00487BB9">
        <w:rPr>
          <w:sz w:val="22"/>
          <w:szCs w:val="22"/>
        </w:rPr>
        <w:tab/>
        <w:t>msassi@casselsbrock.com</w:t>
      </w:r>
    </w:p>
    <w:p w:rsidR="00B50207" w:rsidRPr="00487BB9" w:rsidRDefault="00B50207" w:rsidP="00B50207">
      <w:pPr>
        <w:pStyle w:val="ACLNormalSgl"/>
        <w:ind w:left="169"/>
        <w:rPr>
          <w:sz w:val="22"/>
          <w:szCs w:val="22"/>
        </w:rPr>
      </w:pPr>
    </w:p>
    <w:p w:rsidR="00B50207" w:rsidRPr="00EA6241" w:rsidRDefault="00B50207" w:rsidP="00B50207">
      <w:pPr>
        <w:pStyle w:val="ACLNormalSgl"/>
        <w:ind w:left="169"/>
      </w:pPr>
      <w:r w:rsidRPr="00487BB9">
        <w:rPr>
          <w:sz w:val="22"/>
          <w:szCs w:val="22"/>
        </w:rPr>
        <w:tab/>
      </w:r>
      <w:r w:rsidRPr="00487BB9">
        <w:rPr>
          <w:sz w:val="22"/>
          <w:szCs w:val="22"/>
        </w:rPr>
        <w:tab/>
      </w:r>
      <w:r>
        <w:rPr>
          <w:sz w:val="22"/>
          <w:szCs w:val="22"/>
        </w:rPr>
        <w:t>Lawyers for the Receiver of the Applicant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r>
        <w:rPr>
          <w:b/>
        </w:rPr>
        <w:t>PETER R. WELSH PROFESSIONAL CORPORATION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Barrister &amp; Solicitor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203-1540 Cornwall Road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Oakville, ON L6J 7W5</w:t>
      </w:r>
    </w:p>
    <w:p w:rsidR="00B50207" w:rsidRDefault="00B50207" w:rsidP="00B50207">
      <w:pPr>
        <w:pStyle w:val="Body"/>
        <w:spacing w:after="0"/>
      </w:pPr>
    </w:p>
    <w:p w:rsidR="00B50207" w:rsidRPr="00F23D2C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F23D2C">
        <w:rPr>
          <w:b/>
        </w:rPr>
        <w:t>Peter R. Welsh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905.337.3121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392367">
        <w:t>peter@welshlaw.ca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rStyle w:val="Prompt"/>
        </w:rPr>
      </w:pPr>
      <w:r>
        <w:tab/>
      </w:r>
      <w:r>
        <w:tab/>
      </w:r>
      <w:r w:rsidRPr="008812EE">
        <w:t xml:space="preserve">Lawyers for </w:t>
      </w:r>
      <w:proofErr w:type="spellStart"/>
      <w:r>
        <w:rPr>
          <w:rStyle w:val="Prompt"/>
        </w:rPr>
        <w:t>Bionorth</w:t>
      </w:r>
      <w:proofErr w:type="spellEnd"/>
      <w:r>
        <w:rPr>
          <w:rStyle w:val="Prompt"/>
        </w:rPr>
        <w:t xml:space="preserve"> Technology Holding Corporation</w:t>
      </w:r>
    </w:p>
    <w:p w:rsidR="00B50207" w:rsidRDefault="00B50207" w:rsidP="00B50207">
      <w:pPr>
        <w:pStyle w:val="Body"/>
        <w:spacing w:after="0"/>
        <w:rPr>
          <w:rStyle w:val="Prompt"/>
        </w:rPr>
      </w:pP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lastRenderedPageBreak/>
        <w:t>AND TO:</w:t>
      </w:r>
      <w:r>
        <w:rPr>
          <w:rStyle w:val="Prompt"/>
        </w:rPr>
        <w:tab/>
      </w:r>
      <w:r>
        <w:rPr>
          <w:rStyle w:val="Prompt"/>
          <w:b/>
        </w:rPr>
        <w:t>STEPHEN WALTERS PROFESSIONAL CORPORATION</w:t>
      </w: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ab/>
      </w:r>
      <w:r>
        <w:rPr>
          <w:rStyle w:val="Prompt"/>
        </w:rPr>
        <w:tab/>
        <w:t>6509 Mississauga Road</w:t>
      </w: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ab/>
      </w:r>
      <w:r>
        <w:rPr>
          <w:rStyle w:val="Prompt"/>
        </w:rPr>
        <w:tab/>
        <w:t>Mississauga, ON L5N 1A6</w:t>
      </w:r>
    </w:p>
    <w:p w:rsidR="00B50207" w:rsidRDefault="00B50207" w:rsidP="00B50207">
      <w:pPr>
        <w:pStyle w:val="Body"/>
        <w:spacing w:after="0"/>
        <w:rPr>
          <w:rStyle w:val="Prompt"/>
        </w:rPr>
      </w:pPr>
    </w:p>
    <w:p w:rsidR="00B50207" w:rsidRPr="00963BAD" w:rsidRDefault="00B50207" w:rsidP="00B50207">
      <w:pPr>
        <w:pStyle w:val="Body"/>
        <w:spacing w:after="0"/>
        <w:rPr>
          <w:b/>
        </w:rPr>
      </w:pPr>
      <w:r>
        <w:rPr>
          <w:rStyle w:val="Prompt"/>
        </w:rPr>
        <w:tab/>
      </w:r>
      <w:r>
        <w:rPr>
          <w:rStyle w:val="Prompt"/>
        </w:rPr>
        <w:tab/>
      </w:r>
      <w:r w:rsidRPr="00963BAD">
        <w:rPr>
          <w:rStyle w:val="Prompt"/>
          <w:b/>
        </w:rPr>
        <w:t>Stephen Walters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905.826.0651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  sdw@business-law.biz</w:t>
      </w:r>
    </w:p>
    <w:p w:rsidR="00B50207" w:rsidRDefault="00B50207" w:rsidP="00B50207">
      <w:pPr>
        <w:spacing w:after="0"/>
      </w:pPr>
    </w:p>
    <w:p w:rsidR="00B50207" w:rsidRDefault="00B50207" w:rsidP="00B50207">
      <w:pPr>
        <w:spacing w:after="0"/>
      </w:pPr>
      <w:r>
        <w:tab/>
      </w:r>
      <w:r>
        <w:tab/>
        <w:t>Lawyers for Axiom Leasing Inc.</w:t>
      </w:r>
    </w:p>
    <w:p w:rsidR="00487BB9" w:rsidRDefault="00487BB9" w:rsidP="00B50207">
      <w:pPr>
        <w:spacing w:after="0"/>
      </w:pPr>
    </w:p>
    <w:p w:rsidR="00487BB9" w:rsidRDefault="00487BB9" w:rsidP="00B50207">
      <w:pPr>
        <w:spacing w:after="0"/>
      </w:pPr>
      <w:r>
        <w:t>AND TO:</w:t>
      </w:r>
      <w:r>
        <w:tab/>
      </w:r>
      <w:r>
        <w:rPr>
          <w:b/>
        </w:rPr>
        <w:t>DUNCAN, LINTON LLP</w:t>
      </w:r>
    </w:p>
    <w:p w:rsidR="00487BB9" w:rsidRDefault="00487BB9" w:rsidP="00B50207">
      <w:pPr>
        <w:spacing w:after="0"/>
      </w:pPr>
      <w:r>
        <w:tab/>
      </w:r>
      <w:r>
        <w:tab/>
        <w:t>Barristers &amp; Solicitors</w:t>
      </w:r>
    </w:p>
    <w:p w:rsidR="00487BB9" w:rsidRDefault="00487BB9" w:rsidP="00B50207">
      <w:pPr>
        <w:spacing w:after="0"/>
      </w:pPr>
      <w:r>
        <w:tab/>
      </w:r>
      <w:r>
        <w:tab/>
        <w:t xml:space="preserve">45 </w:t>
      </w:r>
      <w:proofErr w:type="spellStart"/>
      <w:r>
        <w:t>Erb</w:t>
      </w:r>
      <w:proofErr w:type="spellEnd"/>
      <w:r>
        <w:t xml:space="preserve"> Street East</w:t>
      </w:r>
    </w:p>
    <w:p w:rsidR="00487BB9" w:rsidRDefault="00487BB9" w:rsidP="00B50207">
      <w:pPr>
        <w:spacing w:after="0"/>
      </w:pPr>
      <w:r>
        <w:tab/>
      </w:r>
      <w:r>
        <w:tab/>
        <w:t>Waterloo, Ontario</w:t>
      </w:r>
    </w:p>
    <w:p w:rsidR="00487BB9" w:rsidRDefault="00487BB9" w:rsidP="00B50207">
      <w:pPr>
        <w:spacing w:after="0"/>
      </w:pPr>
      <w:r>
        <w:tab/>
      </w:r>
      <w:r>
        <w:tab/>
        <w:t>N2J 1L7</w:t>
      </w:r>
    </w:p>
    <w:p w:rsidR="00487BB9" w:rsidRDefault="00487BB9" w:rsidP="00B50207">
      <w:pPr>
        <w:spacing w:after="0"/>
      </w:pPr>
    </w:p>
    <w:p w:rsidR="00487BB9" w:rsidRPr="00487BB9" w:rsidRDefault="00487BB9" w:rsidP="00B50207">
      <w:pPr>
        <w:spacing w:after="0"/>
        <w:rPr>
          <w:b/>
        </w:rPr>
      </w:pPr>
      <w:r>
        <w:tab/>
      </w:r>
      <w:r>
        <w:tab/>
      </w:r>
      <w:r w:rsidRPr="00487BB9">
        <w:rPr>
          <w:b/>
        </w:rPr>
        <w:t xml:space="preserve">J. David Linton </w:t>
      </w:r>
    </w:p>
    <w:p w:rsidR="00487BB9" w:rsidRPr="00487BB9" w:rsidRDefault="00487BB9" w:rsidP="00B50207">
      <w:pPr>
        <w:spacing w:after="0"/>
      </w:pPr>
      <w:r>
        <w:tab/>
      </w:r>
      <w:r>
        <w:tab/>
        <w:t>Tel:</w:t>
      </w:r>
      <w:r>
        <w:tab/>
        <w:t>519-886-3340</w:t>
      </w:r>
    </w:p>
    <w:p w:rsidR="00B50207" w:rsidRDefault="00487BB9" w:rsidP="00B50207">
      <w:pPr>
        <w:spacing w:after="0"/>
      </w:pPr>
      <w:r>
        <w:tab/>
      </w:r>
      <w:r>
        <w:tab/>
        <w:t>Email:  jdl@kwlaw.net</w:t>
      </w:r>
    </w:p>
    <w:p w:rsidR="00487BB9" w:rsidRDefault="00487BB9" w:rsidP="00B50207">
      <w:pPr>
        <w:spacing w:after="0"/>
      </w:pPr>
    </w:p>
    <w:p w:rsidR="00487BB9" w:rsidRDefault="00487BB9" w:rsidP="00B50207">
      <w:pPr>
        <w:spacing w:after="0"/>
      </w:pPr>
      <w:r>
        <w:rPr>
          <w:b/>
        </w:rPr>
        <w:tab/>
      </w:r>
      <w:r>
        <w:rPr>
          <w:b/>
        </w:rPr>
        <w:tab/>
        <w:t>Peter A. Hertz</w:t>
      </w:r>
    </w:p>
    <w:p w:rsidR="00487BB9" w:rsidRDefault="00487BB9" w:rsidP="00B50207">
      <w:pPr>
        <w:spacing w:after="0"/>
      </w:pPr>
      <w:r>
        <w:tab/>
      </w:r>
      <w:r>
        <w:tab/>
        <w:t>Tel:</w:t>
      </w:r>
      <w:r>
        <w:tab/>
        <w:t>519-886-3340</w:t>
      </w:r>
    </w:p>
    <w:p w:rsidR="00487BB9" w:rsidRDefault="00487BB9" w:rsidP="00B50207">
      <w:pPr>
        <w:spacing w:after="0"/>
      </w:pPr>
      <w:r>
        <w:tab/>
      </w:r>
      <w:r>
        <w:tab/>
        <w:t xml:space="preserve">Email: </w:t>
      </w:r>
      <w:r>
        <w:tab/>
        <w:t>phertz@kwlaw.net</w:t>
      </w:r>
    </w:p>
    <w:p w:rsidR="00487BB9" w:rsidRDefault="00487BB9" w:rsidP="00B50207">
      <w:pPr>
        <w:spacing w:after="0"/>
      </w:pPr>
    </w:p>
    <w:p w:rsidR="00487BB9" w:rsidRPr="00487BB9" w:rsidRDefault="00487BB9" w:rsidP="00B50207">
      <w:pPr>
        <w:spacing w:after="0"/>
      </w:pPr>
      <w:r>
        <w:tab/>
      </w:r>
      <w:r>
        <w:tab/>
        <w:t>Litigation Counsel for Axiom Leasing Inc.</w:t>
      </w:r>
    </w:p>
    <w:p w:rsidR="00487BB9" w:rsidRDefault="00487BB9" w:rsidP="00B50207">
      <w:pPr>
        <w:spacing w:after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proofErr w:type="spellStart"/>
      <w:r w:rsidRPr="006001FA">
        <w:rPr>
          <w:b/>
        </w:rPr>
        <w:t>MNP</w:t>
      </w:r>
      <w:proofErr w:type="spellEnd"/>
      <w:r w:rsidRPr="006001FA">
        <w:rPr>
          <w:b/>
        </w:rPr>
        <w:t xml:space="preserve"> LLP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1205 Amber Drive, Suite 210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Thunder Bay, ON  P7B 6M4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D33F12">
        <w:rPr>
          <w:b/>
        </w:rPr>
        <w:t>Niall Macpherson</w:t>
      </w:r>
    </w:p>
    <w:p w:rsidR="00B50207" w:rsidRPr="006001FA" w:rsidRDefault="00B50207" w:rsidP="00B50207">
      <w:pPr>
        <w:pStyle w:val="Body"/>
        <w:spacing w:after="0"/>
      </w:pPr>
      <w:r w:rsidRPr="006001FA">
        <w:tab/>
      </w:r>
      <w:r w:rsidRPr="006001FA">
        <w:tab/>
        <w:t>Tel:</w:t>
      </w:r>
      <w:r w:rsidRPr="006001FA">
        <w:tab/>
        <w:t>807.625.4858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 xml:space="preserve">Email: </w:t>
      </w:r>
      <w:r w:rsidRPr="006001FA">
        <w:t>Niall.Macpherson@mnp.ca</w:t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>
        <w:tab/>
      </w:r>
      <w:r>
        <w:tab/>
        <w:t>Adviser to Northern Ontario Heritage Fund Corporation</w:t>
      </w:r>
    </w:p>
    <w:p w:rsidR="00B50207" w:rsidRDefault="00B50207" w:rsidP="00B50207">
      <w:pPr>
        <w:spacing w:after="0"/>
      </w:pP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t>AND TO:</w:t>
      </w:r>
      <w:r w:rsidRPr="00287CDF">
        <w:rPr>
          <w:b/>
        </w:rPr>
        <w:tab/>
        <w:t xml:space="preserve">SOUTH </w:t>
      </w:r>
      <w:proofErr w:type="spellStart"/>
      <w:r w:rsidRPr="00287CDF">
        <w:rPr>
          <w:b/>
        </w:rPr>
        <w:t>TEMISKAMING</w:t>
      </w:r>
      <w:proofErr w:type="spellEnd"/>
      <w:r w:rsidRPr="00287CDF">
        <w:rPr>
          <w:b/>
        </w:rPr>
        <w:t xml:space="preserve"> COMMUNITY FUTURES</w:t>
      </w: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rPr>
          <w:b/>
        </w:rPr>
        <w:tab/>
      </w:r>
      <w:r w:rsidRPr="00287CDF">
        <w:rPr>
          <w:b/>
        </w:rPr>
        <w:tab/>
        <w:t>DEVELOPMENT CORPORATION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467 Ferguson Avenue, P.O. Box 339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proofErr w:type="spellStart"/>
      <w:r w:rsidRPr="00287CDF">
        <w:t>Haileybury</w:t>
      </w:r>
      <w:proofErr w:type="spellEnd"/>
      <w:r w:rsidRPr="00287CDF">
        <w:t>, Ontario P0A 6V8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D33F12">
        <w:rPr>
          <w:b/>
        </w:rPr>
        <w:t>John Bernstein</w:t>
      </w:r>
    </w:p>
    <w:p w:rsidR="00B50207" w:rsidRPr="00D33F12" w:rsidRDefault="00B50207" w:rsidP="00B50207">
      <w:pPr>
        <w:pStyle w:val="Body"/>
        <w:spacing w:after="0"/>
      </w:pPr>
      <w:r>
        <w:rPr>
          <w:b/>
        </w:rPr>
        <w:tab/>
      </w:r>
      <w:r>
        <w:rPr>
          <w:b/>
        </w:rPr>
        <w:tab/>
      </w:r>
      <w:r>
        <w:t>Tel:</w:t>
      </w:r>
      <w:r>
        <w:tab/>
        <w:t>705.672.3021 ext. 321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john@southtemiskaming.com</w:t>
      </w:r>
    </w:p>
    <w:p w:rsidR="00B50207" w:rsidRPr="00287CDF" w:rsidRDefault="00B50207" w:rsidP="00B50207">
      <w:pPr>
        <w:pStyle w:val="Body"/>
        <w:spacing w:after="0"/>
      </w:pPr>
    </w:p>
    <w:p w:rsidR="00487BB9" w:rsidRDefault="00487BB9">
      <w:pPr>
        <w:spacing w:after="0"/>
      </w:pPr>
      <w:r>
        <w:br w:type="page"/>
      </w: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t>AND TO:</w:t>
      </w:r>
      <w:r w:rsidRPr="00287CDF">
        <w:tab/>
      </w:r>
      <w:r w:rsidRPr="00287CDF">
        <w:rPr>
          <w:b/>
        </w:rPr>
        <w:t>NORTHERN ONTARIO HERITAGE FUND CORPORATION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200-70 Foster Drive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Sault Ste. Marie, Ontario P6A 6V8</w:t>
      </w:r>
    </w:p>
    <w:p w:rsidR="00B50207" w:rsidRDefault="00B50207" w:rsidP="00B50207">
      <w:pPr>
        <w:pStyle w:val="Body"/>
        <w:spacing w:after="0"/>
      </w:pPr>
    </w:p>
    <w:p w:rsidR="00B50207" w:rsidRPr="006001FA" w:rsidRDefault="00B50207" w:rsidP="00B50207">
      <w:pPr>
        <w:pStyle w:val="Body"/>
        <w:spacing w:after="0"/>
        <w:rPr>
          <w:b/>
        </w:rPr>
      </w:pPr>
      <w:r w:rsidRPr="006001FA">
        <w:rPr>
          <w:b/>
        </w:rPr>
        <w:tab/>
      </w:r>
      <w:r w:rsidRPr="006001FA">
        <w:rPr>
          <w:b/>
        </w:rPr>
        <w:tab/>
        <w:t xml:space="preserve">Susan </w:t>
      </w:r>
      <w:proofErr w:type="spellStart"/>
      <w:r w:rsidRPr="006001FA">
        <w:rPr>
          <w:b/>
        </w:rPr>
        <w:t>Richichi</w:t>
      </w:r>
      <w:proofErr w:type="spellEnd"/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705.945.5921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6001FA">
        <w:t>susan.richichi@ontario.ca</w:t>
      </w:r>
    </w:p>
    <w:p w:rsidR="00B50207" w:rsidRDefault="00B50207" w:rsidP="00B50207">
      <w:pPr>
        <w:pStyle w:val="Body"/>
        <w:spacing w:after="0"/>
      </w:pPr>
      <w:bookmarkStart w:id="1" w:name="_GoBack"/>
      <w:bookmarkEnd w:id="1"/>
    </w:p>
    <w:p w:rsidR="00B50207" w:rsidRPr="00287CDF" w:rsidRDefault="00B50207" w:rsidP="00B50207">
      <w:pPr>
        <w:pStyle w:val="Body"/>
        <w:spacing w:after="0"/>
      </w:pPr>
      <w:r w:rsidRPr="00287CDF">
        <w:t>AND TO:</w:t>
      </w:r>
      <w:r w:rsidRPr="00287CDF">
        <w:tab/>
      </w:r>
      <w:r w:rsidRPr="00287CDF">
        <w:rPr>
          <w:b/>
        </w:rPr>
        <w:t>1000728 ONTARIO LTD. o/a BARON FINANCE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 xml:space="preserve">Unit 11-27 </w:t>
      </w:r>
      <w:proofErr w:type="spellStart"/>
      <w:r w:rsidRPr="00287CDF">
        <w:t>Roytec</w:t>
      </w:r>
      <w:proofErr w:type="spellEnd"/>
      <w:r w:rsidRPr="00287CDF">
        <w:t xml:space="preserve"> Road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Woodbridge, Ontario  L4L 8E3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info@baronfinance.com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THE CORPORATION OF THE TOWNSHIP OF HARLEY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903303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Hanbury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Road </w:t>
      </w:r>
    </w:p>
    <w:p w:rsidR="00B50207" w:rsidRDefault="00B50207" w:rsidP="00B50207">
      <w:pPr>
        <w:pStyle w:val="Body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 xml:space="preserve">New </w:t>
      </w:r>
      <w:proofErr w:type="spellStart"/>
      <w:r w:rsidRPr="00287CDF">
        <w:rPr>
          <w:rFonts w:cs="Arial"/>
        </w:rPr>
        <w:t>Liskeard</w:t>
      </w:r>
      <w:proofErr w:type="spellEnd"/>
      <w:r w:rsidRPr="00287CDF">
        <w:rPr>
          <w:rFonts w:cs="Arial"/>
        </w:rPr>
        <w:t>, Ontario P0J 1P0</w:t>
      </w:r>
    </w:p>
    <w:p w:rsidR="00B50207" w:rsidRPr="00487BB9" w:rsidRDefault="00B50207" w:rsidP="00B50207">
      <w:pPr>
        <w:pStyle w:val="Body"/>
        <w:spacing w:after="0"/>
        <w:rPr>
          <w:rFonts w:cs="Arial"/>
          <w:b/>
          <w:lang w:val="fr-CA"/>
        </w:rPr>
      </w:pPr>
      <w:r w:rsidRPr="00D33F12">
        <w:rPr>
          <w:rFonts w:cs="Arial"/>
          <w:b/>
        </w:rPr>
        <w:tab/>
      </w:r>
      <w:r w:rsidRPr="00D33F12">
        <w:rPr>
          <w:rFonts w:cs="Arial"/>
          <w:b/>
        </w:rPr>
        <w:tab/>
      </w:r>
      <w:r w:rsidRPr="00487BB9">
        <w:rPr>
          <w:rFonts w:cs="Arial"/>
          <w:b/>
          <w:lang w:val="fr-CA"/>
        </w:rPr>
        <w:t>Jordan Kemp</w:t>
      </w:r>
    </w:p>
    <w:p w:rsidR="00B50207" w:rsidRPr="00487BB9" w:rsidRDefault="00B50207" w:rsidP="00B50207">
      <w:pPr>
        <w:pStyle w:val="Body"/>
        <w:rPr>
          <w:lang w:val="fr-CA"/>
        </w:rPr>
      </w:pPr>
      <w:r w:rsidRPr="00487BB9">
        <w:rPr>
          <w:rFonts w:cs="Arial"/>
          <w:lang w:val="fr-CA"/>
        </w:rPr>
        <w:tab/>
      </w:r>
      <w:r w:rsidRPr="00487BB9">
        <w:rPr>
          <w:rFonts w:cs="Arial"/>
          <w:lang w:val="fr-CA"/>
        </w:rPr>
        <w:tab/>
        <w:t>Email:</w:t>
      </w:r>
      <w:r w:rsidRPr="00487BB9">
        <w:rPr>
          <w:rFonts w:cs="Arial"/>
          <w:lang w:val="fr-CA"/>
        </w:rPr>
        <w:tab/>
      </w:r>
      <w:r w:rsidRPr="00487BB9">
        <w:rPr>
          <w:lang w:val="fr-CA"/>
        </w:rPr>
        <w:t>Jordan.Kemp@harley.ca</w:t>
      </w:r>
    </w:p>
    <w:p w:rsidR="00B50207" w:rsidRPr="00487BB9" w:rsidRDefault="00B50207" w:rsidP="00B50207">
      <w:pPr>
        <w:pStyle w:val="Body"/>
        <w:spacing w:after="0"/>
        <w:rPr>
          <w:lang w:val="fr-CA"/>
        </w:rPr>
      </w:pPr>
    </w:p>
    <w:p w:rsidR="00B50207" w:rsidRPr="00287CDF" w:rsidRDefault="00B50207" w:rsidP="00B50207">
      <w:pPr>
        <w:pStyle w:val="Body"/>
        <w:spacing w:after="0"/>
      </w:pPr>
      <w:r w:rsidRPr="00287CDF">
        <w:t>AND TO:</w:t>
      </w:r>
      <w:r w:rsidRPr="00287CDF">
        <w:tab/>
      </w:r>
      <w:r w:rsidRPr="00287CDF">
        <w:rPr>
          <w:b/>
        </w:rPr>
        <w:t>MINISTRY OF FINANCE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Legal Services Branch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33 King Street West, 6</w:t>
      </w:r>
      <w:r w:rsidRPr="00287CDF">
        <w:rPr>
          <w:vertAlign w:val="superscript"/>
        </w:rPr>
        <w:t>th</w:t>
      </w:r>
      <w:r w:rsidRPr="00287CDF">
        <w:t xml:space="preserve"> Floor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Oshawa, Ontario L1H 8H5</w:t>
      </w:r>
    </w:p>
    <w:p w:rsidR="00B50207" w:rsidRPr="00287CDF" w:rsidRDefault="00B50207" w:rsidP="00B50207">
      <w:pPr>
        <w:pStyle w:val="Body"/>
        <w:spacing w:after="0"/>
      </w:pPr>
    </w:p>
    <w:p w:rsidR="00B50207" w:rsidRPr="0051798E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51798E">
        <w:rPr>
          <w:b/>
        </w:rPr>
        <w:t>Kevin O'Hara</w:t>
      </w:r>
    </w:p>
    <w:p w:rsidR="00B50207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6001FA">
        <w:t>Kevinn.ohara@fin.gov.on.ca</w:t>
      </w:r>
    </w:p>
    <w:p w:rsidR="00B50207" w:rsidRDefault="00B50207" w:rsidP="00B50207">
      <w:pPr>
        <w:spacing w:after="0"/>
      </w:pPr>
    </w:p>
    <w:p w:rsidR="00B50207" w:rsidRPr="00287CDF" w:rsidRDefault="00B50207" w:rsidP="00B50207">
      <w:pPr>
        <w:spacing w:after="0"/>
        <w:rPr>
          <w:b/>
        </w:rPr>
      </w:pPr>
      <w:r w:rsidRPr="00287CDF">
        <w:t>AND TO:</w:t>
      </w:r>
      <w:r w:rsidRPr="00287CDF">
        <w:tab/>
      </w:r>
      <w:r w:rsidRPr="00287CDF">
        <w:rPr>
          <w:b/>
        </w:rPr>
        <w:t>CANADA REVENUE AGENCY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c/o Department of Justice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Ontario Regional Office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Exchange Tower, Box 36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130 King Street West, Suite 3400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Toronto, Ontario M5X 1K6</w:t>
      </w:r>
    </w:p>
    <w:p w:rsidR="00B50207" w:rsidRPr="00287CDF" w:rsidRDefault="00B50207" w:rsidP="00B50207">
      <w:pPr>
        <w:pStyle w:val="Body"/>
        <w:spacing w:after="0"/>
      </w:pPr>
    </w:p>
    <w:p w:rsidR="00B50207" w:rsidRPr="00F23D2C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F23D2C">
        <w:rPr>
          <w:b/>
        </w:rPr>
        <w:t xml:space="preserve">Diane Winters 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Tel:</w:t>
      </w:r>
      <w:r w:rsidRPr="00287CDF">
        <w:tab/>
        <w:t>647-256-7459</w:t>
      </w:r>
    </w:p>
    <w:p w:rsidR="00B50207" w:rsidRDefault="00B50207" w:rsidP="00B50207">
      <w:pPr>
        <w:pStyle w:val="Body"/>
        <w:spacing w:after="0"/>
      </w:pPr>
      <w:r w:rsidRPr="00287CDF">
        <w:tab/>
      </w:r>
      <w:r>
        <w:tab/>
        <w:t>Email:</w:t>
      </w:r>
      <w:r>
        <w:tab/>
        <w:t>diane.winters@justice.gc.ca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r w:rsidRPr="00F23D2C">
        <w:rPr>
          <w:b/>
        </w:rPr>
        <w:t>HY</w:t>
      </w:r>
      <w:r>
        <w:rPr>
          <w:b/>
        </w:rPr>
        <w:t>D</w:t>
      </w:r>
      <w:r w:rsidRPr="00F23D2C">
        <w:rPr>
          <w:b/>
        </w:rPr>
        <w:t>RO ONE</w:t>
      </w:r>
      <w:r>
        <w:rPr>
          <w:b/>
        </w:rPr>
        <w:t xml:space="preserve"> NETWORKS INC.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483 Bay Street (South Tower)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8</w:t>
      </w:r>
      <w:r w:rsidRPr="00F23D2C">
        <w:rPr>
          <w:vertAlign w:val="superscript"/>
        </w:rPr>
        <w:t>th</w:t>
      </w:r>
      <w:r>
        <w:t xml:space="preserve"> Floor</w:t>
      </w:r>
    </w:p>
    <w:p w:rsidR="00B50207" w:rsidRPr="00F23D2C" w:rsidRDefault="00B50207" w:rsidP="00B50207">
      <w:pPr>
        <w:pStyle w:val="Body"/>
        <w:spacing w:after="0"/>
      </w:pPr>
      <w:r>
        <w:tab/>
      </w:r>
      <w:r>
        <w:tab/>
        <w:t>Toronto ON M5G 2P5</w:t>
      </w:r>
    </w:p>
    <w:p w:rsidR="00B50207" w:rsidRDefault="00B50207" w:rsidP="00B50207">
      <w:pPr>
        <w:pStyle w:val="Body"/>
        <w:spacing w:after="0"/>
      </w:pPr>
      <w:r>
        <w:tab/>
      </w:r>
      <w:r>
        <w:tab/>
      </w:r>
    </w:p>
    <w:p w:rsidR="00B50207" w:rsidRPr="006001FA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6001FA">
        <w:rPr>
          <w:b/>
        </w:rPr>
        <w:t>Richard Householder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416.345.5020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6001FA">
        <w:t>Richard.Householder@HydroOne.com</w:t>
      </w:r>
      <w:r>
        <w:tab/>
      </w:r>
      <w:r>
        <w:tab/>
      </w:r>
    </w:p>
    <w:p w:rsidR="00B50207" w:rsidRDefault="00B50207" w:rsidP="00B50207">
      <w:pPr>
        <w:pStyle w:val="Body"/>
        <w:spacing w:after="0"/>
      </w:pPr>
    </w:p>
    <w:p w:rsidR="00487BB9" w:rsidRDefault="00487BB9">
      <w:pPr>
        <w:spacing w:after="0"/>
        <w:rPr>
          <w:rFonts w:cs="Arial"/>
          <w:bCs/>
        </w:rPr>
      </w:pPr>
      <w:r>
        <w:rPr>
          <w:rFonts w:cs="Arial"/>
          <w:bCs/>
        </w:rPr>
        <w:br w:type="page"/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ROBERT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FEDROCK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736-333 Adelaide Street East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M5A 4T4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Email: robert_fedrock@hotmail.com</w:t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JULES ROY and VALERIE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CHORT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71 Madison Avenue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M5R 2S3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</w:p>
    <w:p w:rsidR="00B50207" w:rsidRDefault="00B50207" w:rsidP="00B50207">
      <w:pPr>
        <w:spacing w:after="0"/>
        <w:rPr>
          <w:lang w:val="en-US"/>
        </w:rPr>
      </w:pPr>
      <w:r>
        <w:rPr>
          <w:rFonts w:cs="Arial"/>
        </w:rPr>
        <w:tab/>
      </w:r>
      <w:r>
        <w:rPr>
          <w:rFonts w:cs="Arial"/>
        </w:rPr>
        <w:tab/>
        <w:t>Email:</w:t>
      </w:r>
      <w:r>
        <w:rPr>
          <w:rFonts w:cs="Arial"/>
        </w:rPr>
        <w:tab/>
      </w:r>
      <w:r w:rsidRPr="00D33F12">
        <w:t>jules@sublimax.ca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spacing w:after="0"/>
        <w:rPr>
          <w:rFonts w:cs="Arial"/>
        </w:rPr>
      </w:pPr>
      <w:r w:rsidRPr="003314D8">
        <w:rPr>
          <w:rFonts w:cs="Arial"/>
          <w:bCs/>
        </w:rPr>
        <w:t>AND TO:</w:t>
      </w:r>
      <w:r w:rsidRPr="00287CDF">
        <w:rPr>
          <w:rFonts w:cs="Arial"/>
          <w:b/>
          <w:bCs/>
        </w:rPr>
        <w:tab/>
        <w:t xml:space="preserve">CATERPILLAR FINANCIAL SERVICES LIMITED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5575 North Service Road, Suite 600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Burlington, Ontario L7L 6M1 </w:t>
      </w:r>
    </w:p>
    <w:p w:rsidR="00B50207" w:rsidRDefault="00B50207" w:rsidP="00B50207">
      <w:pPr>
        <w:spacing w:after="0"/>
        <w:rPr>
          <w:rFonts w:cs="Arial"/>
          <w:bCs/>
        </w:rPr>
      </w:pPr>
    </w:p>
    <w:p w:rsidR="00B50207" w:rsidRPr="00287CDF" w:rsidRDefault="00B50207" w:rsidP="00B50207">
      <w:pPr>
        <w:spacing w:after="0"/>
        <w:rPr>
          <w:rFonts w:cs="Arial"/>
        </w:rPr>
      </w:pPr>
      <w:r w:rsidRPr="003314D8">
        <w:rPr>
          <w:rFonts w:cs="Arial"/>
          <w:bCs/>
        </w:rPr>
        <w:t>AND TO:</w:t>
      </w:r>
      <w:r w:rsidRPr="00287CDF">
        <w:rPr>
          <w:rFonts w:cs="Arial"/>
          <w:b/>
          <w:bCs/>
        </w:rPr>
        <w:tab/>
        <w:t xml:space="preserve">BODKIN CAPITAL CORP.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Unit 102-1465 North Service Rd. E.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Oakville, Ontario L6H 1A7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AND TO:</w:t>
      </w:r>
      <w:r>
        <w:rPr>
          <w:rFonts w:ascii="Arial" w:hAnsi="Arial" w:cs="Arial"/>
          <w:color w:val="auto"/>
          <w:sz w:val="22"/>
          <w:szCs w:val="22"/>
        </w:rPr>
        <w:tab/>
      </w:r>
      <w:proofErr w:type="spellStart"/>
      <w:r>
        <w:rPr>
          <w:rFonts w:ascii="Arial" w:hAnsi="Arial" w:cs="Arial"/>
          <w:b/>
          <w:color w:val="auto"/>
          <w:sz w:val="22"/>
          <w:szCs w:val="22"/>
        </w:rPr>
        <w:t>KLAD</w:t>
      </w:r>
      <w:proofErr w:type="spellEnd"/>
      <w:r>
        <w:rPr>
          <w:rFonts w:ascii="Arial" w:hAnsi="Arial" w:cs="Arial"/>
          <w:b/>
          <w:color w:val="auto"/>
          <w:sz w:val="22"/>
          <w:szCs w:val="22"/>
        </w:rPr>
        <w:t xml:space="preserve"> RENTALS INC.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413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Levanna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Lane</w:t>
      </w:r>
    </w:p>
    <w:p w:rsidR="00B50207" w:rsidRPr="00963BAD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Oakville, Ontario L6H 6B8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MANOJ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SHIVNANI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Trigon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Gulf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FZCO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P.O. Box 61468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Jebel Ali Free Zone, Dubai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United Arab Emirates 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SACHIN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MAHAJAN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12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Hilldowntree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Road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M9A 2Z5 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ZINAYIDA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SUBOTA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62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Rollscourt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Drive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M2L 1X9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EA6241">
        <w:rPr>
          <w:rFonts w:cs="Arial"/>
        </w:rPr>
        <w:t>AND TO:</w:t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RJM</w:t>
      </w:r>
      <w:proofErr w:type="spellEnd"/>
      <w:r>
        <w:rPr>
          <w:rFonts w:cs="Arial"/>
          <w:b/>
        </w:rPr>
        <w:t xml:space="preserve"> INC.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29 </w:t>
      </w:r>
      <w:proofErr w:type="spellStart"/>
      <w:r>
        <w:rPr>
          <w:rFonts w:cs="Arial"/>
        </w:rPr>
        <w:t>Golfview</w:t>
      </w:r>
      <w:proofErr w:type="spellEnd"/>
      <w:r>
        <w:rPr>
          <w:rFonts w:cs="Arial"/>
        </w:rPr>
        <w:t xml:space="preserve"> Blvd.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Bradford, ON L3Z 2A6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EA6241">
        <w:rPr>
          <w:rFonts w:cs="Arial"/>
        </w:rPr>
        <w:t>AND TO:</w:t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SARJ</w:t>
      </w:r>
      <w:proofErr w:type="spellEnd"/>
      <w:r>
        <w:rPr>
          <w:rFonts w:cs="Arial"/>
          <w:b/>
        </w:rPr>
        <w:t xml:space="preserve"> EQUIPMENT CORP.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29 </w:t>
      </w:r>
      <w:proofErr w:type="spellStart"/>
      <w:r>
        <w:rPr>
          <w:rFonts w:cs="Arial"/>
        </w:rPr>
        <w:t>Golfview</w:t>
      </w:r>
      <w:proofErr w:type="spellEnd"/>
      <w:r>
        <w:rPr>
          <w:rFonts w:cs="Arial"/>
        </w:rPr>
        <w:t xml:space="preserve"> Blvd.</w:t>
      </w:r>
    </w:p>
    <w:p w:rsidR="00B50207" w:rsidRPr="00AE267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Bradford, ON L3Z 2A6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7B6801">
        <w:rPr>
          <w:rFonts w:cs="Arial"/>
        </w:rPr>
        <w:t>AND TO:</w:t>
      </w:r>
      <w:r>
        <w:rPr>
          <w:rFonts w:cs="Arial"/>
          <w:b/>
        </w:rPr>
        <w:tab/>
        <w:t>ROYAL BANK OF CANADA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180 Wellington Street West, 5</w:t>
      </w:r>
      <w:r w:rsidRPr="00DE14A7">
        <w:rPr>
          <w:rFonts w:cs="Arial"/>
          <w:vertAlign w:val="superscript"/>
        </w:rPr>
        <w:t>th</w:t>
      </w:r>
      <w:r>
        <w:rPr>
          <w:rFonts w:cs="Arial"/>
        </w:rPr>
        <w:t xml:space="preserve"> fl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Toronto, ON M5J 1J1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487BB9" w:rsidRDefault="00487BB9">
      <w:pPr>
        <w:spacing w:after="0"/>
        <w:rPr>
          <w:rFonts w:cs="Arial"/>
        </w:rPr>
      </w:pPr>
      <w:r>
        <w:rPr>
          <w:rFonts w:cs="Arial"/>
        </w:rPr>
        <w:br w:type="page"/>
      </w:r>
    </w:p>
    <w:p w:rsidR="00B50207" w:rsidRPr="008812EE" w:rsidRDefault="00B50207" w:rsidP="00B50207">
      <w:pPr>
        <w:spacing w:after="0"/>
        <w:rPr>
          <w:rFonts w:cs="Arial"/>
        </w:rPr>
      </w:pPr>
      <w:r w:rsidRPr="008812EE">
        <w:rPr>
          <w:rFonts w:cs="Arial"/>
        </w:rPr>
        <w:t>AND TO:</w:t>
      </w:r>
      <w:r w:rsidRPr="008812EE">
        <w:rPr>
          <w:rFonts w:cs="Arial"/>
        </w:rPr>
        <w:tab/>
      </w:r>
      <w:r w:rsidRPr="008812EE">
        <w:rPr>
          <w:rFonts w:cs="Arial"/>
          <w:b/>
        </w:rPr>
        <w:t>ROYAL BANK OF CANADA</w:t>
      </w:r>
    </w:p>
    <w:p w:rsidR="00B50207" w:rsidRDefault="00B50207" w:rsidP="00B50207">
      <w:pPr>
        <w:pStyle w:val="Body"/>
        <w:spacing w:after="0"/>
      </w:pPr>
      <w:r w:rsidRPr="008812EE">
        <w:tab/>
      </w:r>
      <w:r w:rsidRPr="008812EE">
        <w:tab/>
        <w:t xml:space="preserve">300-5575 </w:t>
      </w:r>
      <w:r>
        <w:t>North Service Rd</w:t>
      </w:r>
      <w:r w:rsidRPr="008812EE">
        <w:br/>
      </w:r>
      <w:r w:rsidRPr="008812EE">
        <w:tab/>
      </w:r>
      <w:r w:rsidRPr="008812EE">
        <w:tab/>
        <w:t>B</w:t>
      </w:r>
      <w:r>
        <w:t>urlington ON L7L 6M1</w:t>
      </w:r>
    </w:p>
    <w:p w:rsidR="00B50207" w:rsidRDefault="00B50207" w:rsidP="00B50207">
      <w:pPr>
        <w:pStyle w:val="Body"/>
        <w:spacing w:after="0"/>
      </w:pPr>
    </w:p>
    <w:p w:rsidR="00B50207" w:rsidRPr="008812EE" w:rsidRDefault="00B50207" w:rsidP="00B50207">
      <w:pPr>
        <w:pStyle w:val="Body"/>
        <w:spacing w:after="0"/>
      </w:pPr>
      <w:r w:rsidRPr="008812EE">
        <w:br/>
      </w:r>
    </w:p>
    <w:p w:rsidR="00DA6B09" w:rsidRPr="00B50207" w:rsidRDefault="00DA6B09" w:rsidP="00B50207"/>
    <w:sectPr w:rsidR="00DA6B09" w:rsidRPr="00B50207" w:rsidSect="00333B58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06" w:footer="706" w:gutter="0"/>
      <w:cols w:space="720"/>
      <w:titlePg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418" w:rsidRDefault="00882418">
      <w:r>
        <w:separator/>
      </w:r>
    </w:p>
  </w:endnote>
  <w:endnote w:type="continuationSeparator" w:id="0">
    <w:p w:rsidR="00882418" w:rsidRDefault="00882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C33E18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PF4358736811" o:spid="_x0000_s2049" type="#_x0000_t202" style="position:absolute;margin-left:0;margin-top:0;width:468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D41EFE" w:rsidRPr="000C6C03" w:rsidRDefault="00C33E18">
                <w:pPr>
                  <w:pStyle w:val="DocsID"/>
                </w:pPr>
                <w:fldSimple w:instr=" DOCPROPERTY &quot;DocsID&quot;  \* MERGEFORMAT ">
                  <w:r w:rsidR="00487BB9">
                    <w:t>LEGAL*47993522.3</w:t>
                  </w:r>
                </w:fldSimple>
              </w:p>
            </w:txbxContent>
          </v:textbox>
          <w10:wrap anchorx="margin" anchory="page"/>
        </v:shape>
      </w:pict>
    </w:r>
    <w:r w:rsidR="00D41EFE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C33E18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FF4358736811" o:spid="_x0000_s2050" type="#_x0000_t202" style="position:absolute;margin-left:0;margin-top:0;width:46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D41EFE" w:rsidRPr="000C6C03" w:rsidRDefault="00C33E18">
                <w:pPr>
                  <w:pStyle w:val="DocsID"/>
                </w:pPr>
                <w:fldSimple w:instr=" DOCPROPERTY &quot;DocsID&quot;  \* MERGEFORMAT ">
                  <w:r w:rsidR="00487BB9">
                    <w:t>LEGAL*47993522.3</w:t>
                  </w:r>
                </w:fldSimple>
              </w:p>
            </w:txbxContent>
          </v:textbox>
          <w10:wrap anchorx="margin" anchory="page"/>
        </v:shape>
      </w:pict>
    </w:r>
    <w:r w:rsidR="00D41EFE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418" w:rsidRDefault="00882418">
      <w:r>
        <w:separator/>
      </w:r>
    </w:p>
  </w:footnote>
  <w:footnote w:type="continuationSeparator" w:id="0">
    <w:p w:rsidR="00882418" w:rsidRDefault="00882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7C" w:rsidRDefault="009C527C">
    <w:pPr>
      <w:pStyle w:val="Header"/>
      <w:jc w:val="center"/>
    </w:pPr>
    <w:r>
      <w:rPr>
        <w:rStyle w:val="PageNumber"/>
      </w:rPr>
      <w:t xml:space="preserve">- </w:t>
    </w:r>
    <w:r w:rsidR="00C33E18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33E18">
      <w:rPr>
        <w:rStyle w:val="PageNumber"/>
      </w:rPr>
      <w:fldChar w:fldCharType="separate"/>
    </w:r>
    <w:r w:rsidR="00487BB9">
      <w:rPr>
        <w:rStyle w:val="PageNumber"/>
        <w:noProof/>
      </w:rPr>
      <w:t>6</w:t>
    </w:r>
    <w:r w:rsidR="00C33E18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D41EFE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316F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2AA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12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A67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40D1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6EB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9E8B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984D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887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5C5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72482C"/>
    <w:multiLevelType w:val="hybridMultilevel"/>
    <w:tmpl w:val="74AA129A"/>
    <w:lvl w:ilvl="0" w:tplc="70F612C2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F66294B4" w:tentative="1">
      <w:start w:val="1"/>
      <w:numFmt w:val="lowerLetter"/>
      <w:lvlText w:val="%2."/>
      <w:lvlJc w:val="left"/>
      <w:pPr>
        <w:ind w:left="2160" w:hanging="360"/>
      </w:pPr>
    </w:lvl>
    <w:lvl w:ilvl="2" w:tplc="445CF0E0" w:tentative="1">
      <w:start w:val="1"/>
      <w:numFmt w:val="lowerRoman"/>
      <w:lvlText w:val="%3."/>
      <w:lvlJc w:val="right"/>
      <w:pPr>
        <w:ind w:left="2880" w:hanging="180"/>
      </w:pPr>
    </w:lvl>
    <w:lvl w:ilvl="3" w:tplc="671CF880" w:tentative="1">
      <w:start w:val="1"/>
      <w:numFmt w:val="decimal"/>
      <w:lvlText w:val="%4."/>
      <w:lvlJc w:val="left"/>
      <w:pPr>
        <w:ind w:left="3600" w:hanging="360"/>
      </w:pPr>
    </w:lvl>
    <w:lvl w:ilvl="4" w:tplc="050CF41E" w:tentative="1">
      <w:start w:val="1"/>
      <w:numFmt w:val="lowerLetter"/>
      <w:lvlText w:val="%5."/>
      <w:lvlJc w:val="left"/>
      <w:pPr>
        <w:ind w:left="4320" w:hanging="360"/>
      </w:pPr>
    </w:lvl>
    <w:lvl w:ilvl="5" w:tplc="B882C6FE" w:tentative="1">
      <w:start w:val="1"/>
      <w:numFmt w:val="lowerRoman"/>
      <w:lvlText w:val="%6."/>
      <w:lvlJc w:val="right"/>
      <w:pPr>
        <w:ind w:left="5040" w:hanging="180"/>
      </w:pPr>
    </w:lvl>
    <w:lvl w:ilvl="6" w:tplc="B2CEF786" w:tentative="1">
      <w:start w:val="1"/>
      <w:numFmt w:val="decimal"/>
      <w:lvlText w:val="%7."/>
      <w:lvlJc w:val="left"/>
      <w:pPr>
        <w:ind w:left="5760" w:hanging="360"/>
      </w:pPr>
    </w:lvl>
    <w:lvl w:ilvl="7" w:tplc="73B09710" w:tentative="1">
      <w:start w:val="1"/>
      <w:numFmt w:val="lowerLetter"/>
      <w:lvlText w:val="%8."/>
      <w:lvlJc w:val="left"/>
      <w:pPr>
        <w:ind w:left="6480" w:hanging="360"/>
      </w:pPr>
    </w:lvl>
    <w:lvl w:ilvl="8" w:tplc="A7527B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D51432"/>
    <w:multiLevelType w:val="multilevel"/>
    <w:tmpl w:val="DBA01AEE"/>
    <w:name w:val="Recitals-418047797-F"/>
    <w:styleLink w:val="RecitalsList"/>
    <w:lvl w:ilvl="0">
      <w:start w:val="1"/>
      <w:numFmt w:val="upperLetter"/>
      <w:lvlRestart w:val="0"/>
      <w:lvlText w:val="%1."/>
      <w:lvlJc w:val="left"/>
      <w:pPr>
        <w:ind w:left="720" w:hanging="720"/>
      </w:pPr>
      <w:rPr>
        <w:rFonts w:ascii="Arial" w:hAnsi="Arial" w:cs="Arial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801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docVars>
    <w:docVar w:name="InfowareActiveNumbering" w:val="418047797"/>
    <w:docVar w:name="InfowareListDefs" w:val="Recitals-418047797-Recitals-1-1-F"/>
    <w:docVar w:name="InfowareListDefsFriendly" w:val="Recitals A."/>
  </w:docVars>
  <w:rsids>
    <w:rsidRoot w:val="00F2273F"/>
    <w:rsid w:val="000C6210"/>
    <w:rsid w:val="00116699"/>
    <w:rsid w:val="00125C26"/>
    <w:rsid w:val="0018470A"/>
    <w:rsid w:val="001A0E56"/>
    <w:rsid w:val="001B10CB"/>
    <w:rsid w:val="001D3AB5"/>
    <w:rsid w:val="002228B9"/>
    <w:rsid w:val="00225927"/>
    <w:rsid w:val="00227F5B"/>
    <w:rsid w:val="0023298E"/>
    <w:rsid w:val="002674E6"/>
    <w:rsid w:val="0027087E"/>
    <w:rsid w:val="002732C6"/>
    <w:rsid w:val="00275239"/>
    <w:rsid w:val="00287CDF"/>
    <w:rsid w:val="00312CE5"/>
    <w:rsid w:val="003314D8"/>
    <w:rsid w:val="00333B58"/>
    <w:rsid w:val="00380BC0"/>
    <w:rsid w:val="00392367"/>
    <w:rsid w:val="003A15FD"/>
    <w:rsid w:val="003B1EFA"/>
    <w:rsid w:val="00450721"/>
    <w:rsid w:val="00487BB9"/>
    <w:rsid w:val="004C1163"/>
    <w:rsid w:val="0051798E"/>
    <w:rsid w:val="0054455B"/>
    <w:rsid w:val="00594D41"/>
    <w:rsid w:val="005950F8"/>
    <w:rsid w:val="006340F3"/>
    <w:rsid w:val="00635190"/>
    <w:rsid w:val="006A3ABB"/>
    <w:rsid w:val="00700802"/>
    <w:rsid w:val="007355C2"/>
    <w:rsid w:val="00735ED5"/>
    <w:rsid w:val="00753A41"/>
    <w:rsid w:val="007B2686"/>
    <w:rsid w:val="007B6801"/>
    <w:rsid w:val="007C2A25"/>
    <w:rsid w:val="008044E2"/>
    <w:rsid w:val="008164D3"/>
    <w:rsid w:val="00820B4C"/>
    <w:rsid w:val="008436A3"/>
    <w:rsid w:val="008812EE"/>
    <w:rsid w:val="00882418"/>
    <w:rsid w:val="00885226"/>
    <w:rsid w:val="00896ABC"/>
    <w:rsid w:val="008D4F21"/>
    <w:rsid w:val="009335A2"/>
    <w:rsid w:val="0093378E"/>
    <w:rsid w:val="00941923"/>
    <w:rsid w:val="00963BAD"/>
    <w:rsid w:val="009A10EE"/>
    <w:rsid w:val="009A2FC7"/>
    <w:rsid w:val="009C527C"/>
    <w:rsid w:val="00A3614B"/>
    <w:rsid w:val="00A41AB8"/>
    <w:rsid w:val="00A96CA2"/>
    <w:rsid w:val="00A97094"/>
    <w:rsid w:val="00AE15C6"/>
    <w:rsid w:val="00B01DE2"/>
    <w:rsid w:val="00B1035B"/>
    <w:rsid w:val="00B40BE5"/>
    <w:rsid w:val="00B50207"/>
    <w:rsid w:val="00B532DD"/>
    <w:rsid w:val="00BC24BE"/>
    <w:rsid w:val="00BC70D7"/>
    <w:rsid w:val="00BF3B21"/>
    <w:rsid w:val="00BF551D"/>
    <w:rsid w:val="00C03B76"/>
    <w:rsid w:val="00C14865"/>
    <w:rsid w:val="00C33E18"/>
    <w:rsid w:val="00C42C4F"/>
    <w:rsid w:val="00CA3004"/>
    <w:rsid w:val="00CF3923"/>
    <w:rsid w:val="00D41EFE"/>
    <w:rsid w:val="00D658A2"/>
    <w:rsid w:val="00D9627C"/>
    <w:rsid w:val="00DA1C35"/>
    <w:rsid w:val="00DA6B09"/>
    <w:rsid w:val="00E108A2"/>
    <w:rsid w:val="00E23E6C"/>
    <w:rsid w:val="00E362A7"/>
    <w:rsid w:val="00E528D9"/>
    <w:rsid w:val="00E91B42"/>
    <w:rsid w:val="00EA6241"/>
    <w:rsid w:val="00EB3326"/>
    <w:rsid w:val="00EE1CD1"/>
    <w:rsid w:val="00F2273F"/>
    <w:rsid w:val="00F23D2C"/>
    <w:rsid w:val="00F32314"/>
    <w:rsid w:val="00F51FB7"/>
    <w:rsid w:val="00FE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0207"/>
    <w:pPr>
      <w:spacing w:after="240"/>
    </w:pPr>
    <w:rPr>
      <w:lang w:val="en-CA"/>
    </w:rPr>
  </w:style>
  <w:style w:type="paragraph" w:styleId="Heading1">
    <w:name w:val="heading 1"/>
    <w:basedOn w:val="Heading10"/>
    <w:next w:val="Body"/>
    <w:semiHidden/>
    <w:qFormat/>
    <w:rsid w:val="000C6210"/>
    <w:rPr>
      <w:rFonts w:cs="Arial"/>
      <w:bCs/>
      <w:szCs w:val="32"/>
      <w:lang w:val="en-US"/>
    </w:rPr>
  </w:style>
  <w:style w:type="paragraph" w:styleId="Heading2">
    <w:name w:val="heading 2"/>
    <w:basedOn w:val="Heading20"/>
    <w:next w:val="Body"/>
    <w:semiHidden/>
    <w:qFormat/>
    <w:rsid w:val="000C6210"/>
    <w:rPr>
      <w:rFonts w:cs="Arial"/>
      <w:bCs/>
      <w:iCs/>
      <w:szCs w:val="28"/>
      <w:lang w:val="en-US"/>
    </w:rPr>
  </w:style>
  <w:style w:type="paragraph" w:styleId="Heading3">
    <w:name w:val="heading 3"/>
    <w:basedOn w:val="Heading30"/>
    <w:next w:val="Body"/>
    <w:semiHidden/>
    <w:qFormat/>
    <w:rsid w:val="000C6210"/>
    <w:rPr>
      <w:rFonts w:cs="Arial"/>
      <w:bCs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3298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E23E6C"/>
    <w:pPr>
      <w:tabs>
        <w:tab w:val="center" w:pos="4680"/>
        <w:tab w:val="right" w:pos="9360"/>
      </w:tabs>
    </w:pPr>
  </w:style>
  <w:style w:type="character" w:styleId="PageNumber">
    <w:name w:val="page number"/>
    <w:rsid w:val="00E528D9"/>
  </w:style>
  <w:style w:type="character" w:customStyle="1" w:styleId="Prompt">
    <w:name w:val="Prompt"/>
    <w:aliases w:val="PR,Pr,pt"/>
    <w:rsid w:val="00E528D9"/>
    <w:rPr>
      <w:color w:val="auto"/>
    </w:rPr>
  </w:style>
  <w:style w:type="paragraph" w:customStyle="1" w:styleId="Plain">
    <w:name w:val="Plain"/>
    <w:aliases w:val="P"/>
    <w:basedOn w:val="Body"/>
    <w:rsid w:val="0054455B"/>
    <w:pPr>
      <w:spacing w:after="0"/>
    </w:pPr>
  </w:style>
  <w:style w:type="paragraph" w:styleId="TOC1">
    <w:name w:val="toc 1"/>
    <w:basedOn w:val="Normal"/>
    <w:next w:val="Normal"/>
    <w:autoRedefine/>
    <w:semiHidden/>
    <w:rsid w:val="00E528D9"/>
    <w:pPr>
      <w:tabs>
        <w:tab w:val="left" w:pos="720"/>
        <w:tab w:val="right" w:leader="dot" w:pos="9360"/>
      </w:tabs>
    </w:pPr>
  </w:style>
  <w:style w:type="paragraph" w:styleId="TOC2">
    <w:name w:val="toc 2"/>
    <w:basedOn w:val="Normal"/>
    <w:next w:val="Normal"/>
    <w:autoRedefine/>
    <w:semiHidden/>
    <w:rsid w:val="00E528D9"/>
    <w:pPr>
      <w:tabs>
        <w:tab w:val="left" w:pos="1440"/>
        <w:tab w:val="right" w:leader="dot" w:pos="9360"/>
      </w:tabs>
      <w:ind w:left="720"/>
    </w:pPr>
  </w:style>
  <w:style w:type="paragraph" w:customStyle="1" w:styleId="Block">
    <w:name w:val="Block"/>
    <w:aliases w:val="B"/>
    <w:basedOn w:val="Body"/>
    <w:rsid w:val="0054455B"/>
    <w:pPr>
      <w:ind w:left="720" w:right="720"/>
    </w:pPr>
  </w:style>
  <w:style w:type="paragraph" w:customStyle="1" w:styleId="Body">
    <w:name w:val="Body"/>
    <w:basedOn w:val="Normal"/>
    <w:rsid w:val="00227F5B"/>
    <w:pPr>
      <w:spacing w:after="180"/>
    </w:pPr>
  </w:style>
  <w:style w:type="paragraph" w:customStyle="1" w:styleId="Block1">
    <w:name w:val="Block1"/>
    <w:aliases w:val="B1"/>
    <w:basedOn w:val="Block"/>
    <w:rsid w:val="0054455B"/>
    <w:pPr>
      <w:ind w:left="1440" w:right="1440"/>
    </w:pPr>
  </w:style>
  <w:style w:type="paragraph" w:customStyle="1" w:styleId="Block2">
    <w:name w:val="Block2"/>
    <w:aliases w:val="B2"/>
    <w:basedOn w:val="Block"/>
    <w:rsid w:val="0054455B"/>
    <w:pPr>
      <w:ind w:left="2160" w:right="2160"/>
    </w:pPr>
  </w:style>
  <w:style w:type="paragraph" w:customStyle="1" w:styleId="Block3">
    <w:name w:val="Block3"/>
    <w:aliases w:val="B3"/>
    <w:basedOn w:val="Block"/>
    <w:rsid w:val="0054455B"/>
    <w:pPr>
      <w:ind w:left="2880" w:right="2880"/>
    </w:pPr>
  </w:style>
  <w:style w:type="paragraph" w:customStyle="1" w:styleId="Centre">
    <w:name w:val="Centre"/>
    <w:aliases w:val="C,ORCentre"/>
    <w:basedOn w:val="Body"/>
    <w:link w:val="ORCentreChar"/>
    <w:rsid w:val="0054455B"/>
    <w:pPr>
      <w:jc w:val="center"/>
    </w:pPr>
    <w:rPr>
      <w:b/>
    </w:rPr>
  </w:style>
  <w:style w:type="paragraph" w:customStyle="1" w:styleId="Heading10">
    <w:name w:val="Heading1"/>
    <w:aliases w:val="H1"/>
    <w:basedOn w:val="NormalSingle"/>
    <w:next w:val="Body"/>
    <w:rsid w:val="00A97094"/>
    <w:pPr>
      <w:keepNext/>
      <w:spacing w:before="120"/>
      <w:outlineLvl w:val="0"/>
    </w:pPr>
    <w:rPr>
      <w:b/>
      <w:sz w:val="28"/>
      <w:szCs w:val="24"/>
    </w:rPr>
  </w:style>
  <w:style w:type="paragraph" w:customStyle="1" w:styleId="Heading1Centre">
    <w:name w:val="Heading1Centre"/>
    <w:aliases w:val="H1C"/>
    <w:basedOn w:val="Heading10"/>
    <w:next w:val="Body"/>
    <w:rsid w:val="006A3ABB"/>
    <w:pPr>
      <w:spacing w:after="480"/>
      <w:jc w:val="center"/>
      <w:outlineLvl w:val="9"/>
    </w:pPr>
    <w:rPr>
      <w:szCs w:val="28"/>
    </w:rPr>
  </w:style>
  <w:style w:type="paragraph" w:customStyle="1" w:styleId="Heading20">
    <w:name w:val="Heading2"/>
    <w:aliases w:val="H2"/>
    <w:basedOn w:val="NormalSingle"/>
    <w:next w:val="Body"/>
    <w:rsid w:val="00A97094"/>
    <w:pPr>
      <w:keepNext/>
      <w:spacing w:before="120"/>
      <w:outlineLvl w:val="1"/>
    </w:pPr>
    <w:rPr>
      <w:b/>
      <w:sz w:val="24"/>
    </w:rPr>
  </w:style>
  <w:style w:type="paragraph" w:customStyle="1" w:styleId="Heading2NoToc">
    <w:name w:val="Heading2NoToc"/>
    <w:aliases w:val="H2NT"/>
    <w:basedOn w:val="Heading20"/>
    <w:next w:val="Body"/>
    <w:rsid w:val="002732C6"/>
    <w:pPr>
      <w:outlineLvl w:val="9"/>
    </w:pPr>
  </w:style>
  <w:style w:type="paragraph" w:customStyle="1" w:styleId="Heading30">
    <w:name w:val="Heading3"/>
    <w:aliases w:val="H3"/>
    <w:basedOn w:val="NormalSingle"/>
    <w:next w:val="Body"/>
    <w:rsid w:val="00A97094"/>
    <w:pPr>
      <w:keepNext/>
      <w:spacing w:before="120"/>
      <w:outlineLvl w:val="2"/>
    </w:pPr>
    <w:rPr>
      <w:b/>
      <w:sz w:val="20"/>
    </w:rPr>
  </w:style>
  <w:style w:type="paragraph" w:customStyle="1" w:styleId="Indent">
    <w:name w:val="Indent"/>
    <w:aliases w:val="In"/>
    <w:basedOn w:val="Body"/>
    <w:rsid w:val="0054455B"/>
    <w:pPr>
      <w:ind w:left="720"/>
    </w:pPr>
  </w:style>
  <w:style w:type="paragraph" w:customStyle="1" w:styleId="Indent1">
    <w:name w:val="Indent1"/>
    <w:aliases w:val="I1"/>
    <w:basedOn w:val="Indent"/>
    <w:rsid w:val="0054455B"/>
    <w:pPr>
      <w:ind w:left="1440"/>
    </w:pPr>
  </w:style>
  <w:style w:type="paragraph" w:customStyle="1" w:styleId="Indent2">
    <w:name w:val="Indent2"/>
    <w:aliases w:val="I2"/>
    <w:basedOn w:val="Indent"/>
    <w:rsid w:val="0054455B"/>
    <w:pPr>
      <w:ind w:left="2160"/>
    </w:pPr>
  </w:style>
  <w:style w:type="paragraph" w:customStyle="1" w:styleId="Indent3">
    <w:name w:val="Indent3"/>
    <w:aliases w:val="I3"/>
    <w:basedOn w:val="Indent"/>
    <w:rsid w:val="0054455B"/>
    <w:pPr>
      <w:ind w:left="2880"/>
    </w:pPr>
  </w:style>
  <w:style w:type="paragraph" w:customStyle="1" w:styleId="Subhead">
    <w:name w:val="Subhead"/>
    <w:basedOn w:val="Body"/>
    <w:rsid w:val="00D9627C"/>
    <w:pPr>
      <w:keepNext/>
    </w:pPr>
    <w:rPr>
      <w:rFonts w:ascii="Arial Bold" w:hAnsi="Arial Bold"/>
      <w:b/>
      <w:i/>
      <w:caps/>
      <w:color w:val="0070C0"/>
    </w:rPr>
  </w:style>
  <w:style w:type="paragraph" w:customStyle="1" w:styleId="NormalSingle">
    <w:name w:val="Normal Single"/>
    <w:rsid w:val="00896ABC"/>
    <w:pPr>
      <w:spacing w:after="240"/>
    </w:pPr>
    <w:rPr>
      <w:lang w:val="en-CA"/>
    </w:rPr>
  </w:style>
  <w:style w:type="character" w:customStyle="1" w:styleId="Reference">
    <w:name w:val="Reference"/>
    <w:aliases w:val="Ref"/>
    <w:rsid w:val="0054455B"/>
    <w:rPr>
      <w:b/>
      <w:sz w:val="16"/>
      <w:szCs w:val="16"/>
    </w:rPr>
  </w:style>
  <w:style w:type="paragraph" w:customStyle="1" w:styleId="Right">
    <w:name w:val="Right"/>
    <w:aliases w:val="R,ORRight,D"/>
    <w:basedOn w:val="Body"/>
    <w:rsid w:val="0054455B"/>
    <w:pPr>
      <w:jc w:val="right"/>
    </w:pPr>
  </w:style>
  <w:style w:type="paragraph" w:customStyle="1" w:styleId="TableText">
    <w:name w:val="TableText"/>
    <w:aliases w:val="TT"/>
    <w:basedOn w:val="Body"/>
    <w:rsid w:val="004C1163"/>
    <w:pPr>
      <w:spacing w:before="60" w:after="60"/>
    </w:pPr>
    <w:rPr>
      <w:szCs w:val="24"/>
    </w:rPr>
  </w:style>
  <w:style w:type="paragraph" w:customStyle="1" w:styleId="Tab">
    <w:name w:val="Tab"/>
    <w:aliases w:val="T"/>
    <w:basedOn w:val="Body"/>
    <w:rsid w:val="004C1163"/>
    <w:pPr>
      <w:ind w:firstLine="720"/>
    </w:pPr>
  </w:style>
  <w:style w:type="paragraph" w:customStyle="1" w:styleId="Tab1">
    <w:name w:val="Tab1"/>
    <w:aliases w:val="T1"/>
    <w:basedOn w:val="Tab"/>
    <w:rsid w:val="004C1163"/>
    <w:pPr>
      <w:ind w:firstLine="1440"/>
    </w:pPr>
  </w:style>
  <w:style w:type="paragraph" w:customStyle="1" w:styleId="Hanging">
    <w:name w:val="Hanging"/>
    <w:aliases w:val="H"/>
    <w:basedOn w:val="Body"/>
    <w:rsid w:val="004C1163"/>
    <w:pPr>
      <w:ind w:left="720" w:hanging="720"/>
    </w:pPr>
  </w:style>
  <w:style w:type="character" w:customStyle="1" w:styleId="Bold">
    <w:name w:val="Bold"/>
    <w:rsid w:val="00D658A2"/>
    <w:rPr>
      <w:b/>
    </w:rPr>
  </w:style>
  <w:style w:type="character" w:customStyle="1" w:styleId="BoldU">
    <w:name w:val="BoldU"/>
    <w:basedOn w:val="Bold"/>
    <w:rsid w:val="00D658A2"/>
    <w:rPr>
      <w:b/>
      <w:u w:val="single"/>
    </w:rPr>
  </w:style>
  <w:style w:type="character" w:customStyle="1" w:styleId="BoldI">
    <w:name w:val="BoldI"/>
    <w:basedOn w:val="Bold"/>
    <w:rsid w:val="00D658A2"/>
    <w:rPr>
      <w:b/>
      <w:i/>
    </w:rPr>
  </w:style>
  <w:style w:type="character" w:customStyle="1" w:styleId="Italic">
    <w:name w:val="Italic"/>
    <w:rsid w:val="00D658A2"/>
    <w:rPr>
      <w:i/>
    </w:rPr>
  </w:style>
  <w:style w:type="paragraph" w:styleId="Quote">
    <w:name w:val="Quote"/>
    <w:basedOn w:val="NormalSingle"/>
    <w:qFormat/>
    <w:rsid w:val="001A0E56"/>
    <w:pPr>
      <w:spacing w:after="180"/>
      <w:ind w:left="2160" w:right="1440"/>
    </w:pPr>
  </w:style>
  <w:style w:type="character" w:customStyle="1" w:styleId="Underline">
    <w:name w:val="Underline"/>
    <w:rsid w:val="002228B9"/>
    <w:rPr>
      <w:u w:val="single"/>
    </w:rPr>
  </w:style>
  <w:style w:type="paragraph" w:customStyle="1" w:styleId="Definitions">
    <w:name w:val="Definitions"/>
    <w:basedOn w:val="Body"/>
    <w:qFormat/>
    <w:rsid w:val="00896ABC"/>
    <w:pPr>
      <w:ind w:left="720"/>
    </w:pPr>
  </w:style>
  <w:style w:type="paragraph" w:customStyle="1" w:styleId="PARTIES">
    <w:name w:val="PARTIES"/>
    <w:basedOn w:val="Body"/>
    <w:rsid w:val="00896ABC"/>
    <w:pPr>
      <w:ind w:left="1440" w:right="720"/>
    </w:pPr>
    <w:rPr>
      <w:szCs w:val="24"/>
    </w:rPr>
  </w:style>
  <w:style w:type="paragraph" w:customStyle="1" w:styleId="Heading1NoToc">
    <w:name w:val="Heading1NoToc"/>
    <w:aliases w:val="H1NT"/>
    <w:basedOn w:val="Heading10"/>
    <w:next w:val="Body"/>
    <w:rsid w:val="002732C6"/>
    <w:pPr>
      <w:outlineLvl w:val="9"/>
    </w:pPr>
  </w:style>
  <w:style w:type="paragraph" w:customStyle="1" w:styleId="TableHeading">
    <w:name w:val="TableHeading"/>
    <w:aliases w:val="TH"/>
    <w:basedOn w:val="NormalSingle"/>
    <w:rsid w:val="00380BC0"/>
    <w:pPr>
      <w:keepNext/>
      <w:keepLines/>
      <w:spacing w:before="120" w:after="120"/>
      <w:jc w:val="center"/>
    </w:pPr>
    <w:rPr>
      <w:b/>
      <w:szCs w:val="20"/>
    </w:rPr>
  </w:style>
  <w:style w:type="paragraph" w:customStyle="1" w:styleId="TableHeadingLeft">
    <w:name w:val="TableHeading Left"/>
    <w:basedOn w:val="TableHeading"/>
    <w:qFormat/>
    <w:rsid w:val="00380BC0"/>
    <w:pPr>
      <w:jc w:val="left"/>
    </w:pPr>
  </w:style>
  <w:style w:type="paragraph" w:customStyle="1" w:styleId="TableHeadingRight">
    <w:name w:val="TableHeading Right"/>
    <w:basedOn w:val="TableHeading"/>
    <w:qFormat/>
    <w:rsid w:val="00380BC0"/>
    <w:pPr>
      <w:jc w:val="right"/>
    </w:pPr>
  </w:style>
  <w:style w:type="paragraph" w:customStyle="1" w:styleId="TableTextCentre">
    <w:name w:val="TableText Centre"/>
    <w:basedOn w:val="TableText"/>
    <w:qFormat/>
    <w:rsid w:val="00380BC0"/>
    <w:pPr>
      <w:jc w:val="center"/>
    </w:pPr>
  </w:style>
  <w:style w:type="paragraph" w:customStyle="1" w:styleId="TableTextRight">
    <w:name w:val="TableText Right"/>
    <w:basedOn w:val="TableText"/>
    <w:qFormat/>
    <w:rsid w:val="00380BC0"/>
    <w:pPr>
      <w:jc w:val="right"/>
    </w:pPr>
  </w:style>
  <w:style w:type="paragraph" w:customStyle="1" w:styleId="Heading3NoToc">
    <w:name w:val="Heading3NoToc"/>
    <w:aliases w:val="H3NT"/>
    <w:basedOn w:val="Heading30"/>
    <w:next w:val="Body"/>
    <w:rsid w:val="002732C6"/>
    <w:pPr>
      <w:outlineLvl w:val="9"/>
    </w:pPr>
  </w:style>
  <w:style w:type="numbering" w:customStyle="1" w:styleId="RecitalsList">
    <w:name w:val="Recitals List"/>
    <w:basedOn w:val="NoList"/>
    <w:rsid w:val="00E362A7"/>
    <w:pPr>
      <w:numPr>
        <w:numId w:val="13"/>
      </w:numPr>
    </w:pPr>
  </w:style>
  <w:style w:type="character" w:styleId="Hyperlink">
    <w:name w:val="Hyperlink"/>
    <w:basedOn w:val="DefaultParagraphFont"/>
    <w:rsid w:val="00F2273F"/>
    <w:rPr>
      <w:color w:val="0000FF" w:themeColor="hyperlink"/>
      <w:u w:val="single"/>
    </w:rPr>
  </w:style>
  <w:style w:type="paragraph" w:customStyle="1" w:styleId="DocsID">
    <w:name w:val="DocsID"/>
    <w:basedOn w:val="NormalSingle"/>
    <w:rsid w:val="00D41EFE"/>
    <w:pPr>
      <w:spacing w:before="20" w:after="0"/>
    </w:pPr>
    <w:rPr>
      <w:sz w:val="16"/>
      <w:szCs w:val="20"/>
    </w:rPr>
  </w:style>
  <w:style w:type="paragraph" w:customStyle="1" w:styleId="Default">
    <w:name w:val="Default"/>
    <w:rsid w:val="007C2A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/>
    </w:rPr>
  </w:style>
  <w:style w:type="paragraph" w:customStyle="1" w:styleId="ACLNormalSgl">
    <w:name w:val="ACL Normal Sgl"/>
    <w:basedOn w:val="Normal"/>
    <w:uiPriority w:val="99"/>
    <w:rsid w:val="003314D8"/>
    <w:pPr>
      <w:spacing w:after="0"/>
      <w:jc w:val="both"/>
    </w:pPr>
    <w:rPr>
      <w:rFonts w:eastAsiaTheme="minorEastAsia" w:cs="Arial"/>
      <w:sz w:val="24"/>
      <w:szCs w:val="24"/>
    </w:rPr>
  </w:style>
  <w:style w:type="paragraph" w:customStyle="1" w:styleId="ACLBackPageFirmAddress">
    <w:name w:val="ACL BackPage Firm Address"/>
    <w:basedOn w:val="Normal"/>
    <w:uiPriority w:val="99"/>
    <w:rsid w:val="003314D8"/>
    <w:pPr>
      <w:spacing w:after="0"/>
    </w:pPr>
    <w:rPr>
      <w:rFonts w:eastAsiaTheme="minorEastAsia" w:cs="Arial"/>
      <w:sz w:val="24"/>
      <w:szCs w:val="24"/>
    </w:rPr>
  </w:style>
  <w:style w:type="paragraph" w:customStyle="1" w:styleId="ACLBackPageFirmName">
    <w:name w:val="ACL BackPage Firm Name"/>
    <w:basedOn w:val="Normal"/>
    <w:uiPriority w:val="99"/>
    <w:rsid w:val="003314D8"/>
    <w:pPr>
      <w:spacing w:after="0"/>
    </w:pPr>
    <w:rPr>
      <w:rFonts w:eastAsiaTheme="minorEastAsia" w:cs="Arial"/>
      <w:b/>
      <w:bCs/>
      <w:sz w:val="24"/>
      <w:szCs w:val="24"/>
    </w:rPr>
  </w:style>
  <w:style w:type="character" w:customStyle="1" w:styleId="ACLLLP">
    <w:name w:val="ACL LLP"/>
    <w:uiPriority w:val="99"/>
    <w:rsid w:val="003314D8"/>
    <w:rPr>
      <w:rFonts w:ascii="Arial" w:hAnsi="Arial"/>
    </w:rPr>
  </w:style>
  <w:style w:type="paragraph" w:styleId="BalloonText">
    <w:name w:val="Balloon Text"/>
    <w:basedOn w:val="Normal"/>
    <w:link w:val="BalloonTextChar"/>
    <w:rsid w:val="00EA62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241"/>
    <w:rPr>
      <w:rFonts w:ascii="Tahoma" w:hAnsi="Tahoma" w:cs="Tahoma"/>
      <w:sz w:val="16"/>
      <w:szCs w:val="16"/>
      <w:lang w:val="en-CA"/>
    </w:rPr>
  </w:style>
  <w:style w:type="paragraph" w:customStyle="1" w:styleId="ORLeft">
    <w:name w:val="ORLeft"/>
    <w:aliases w:val="L,G"/>
    <w:basedOn w:val="Normal"/>
    <w:rsid w:val="008D4F21"/>
    <w:pPr>
      <w:spacing w:line="360" w:lineRule="auto"/>
    </w:pPr>
    <w:rPr>
      <w:rFonts w:ascii="Times New Roman" w:hAnsi="Times New Roman"/>
      <w:sz w:val="24"/>
      <w:szCs w:val="24"/>
    </w:rPr>
  </w:style>
  <w:style w:type="character" w:customStyle="1" w:styleId="ORCentreChar">
    <w:name w:val="ORCentre Char"/>
    <w:aliases w:val="C Char,Centre Char"/>
    <w:basedOn w:val="DefaultParagraphFont"/>
    <w:link w:val="Centre"/>
    <w:rsid w:val="008D4F21"/>
    <w:rPr>
      <w:b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nfoware\templates\4105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074B2-8BEE-4D15-A583-3D30413BE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6</Pages>
  <Words>677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Cassels Brock &amp; Blackwell LLP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Mary Carreiro</dc:creator>
  <cp:lastModifiedBy>Mary Carreiro</cp:lastModifiedBy>
  <cp:revision>5</cp:revision>
  <dcterms:created xsi:type="dcterms:W3CDTF">2019-05-10T12:09:00Z</dcterms:created>
  <dcterms:modified xsi:type="dcterms:W3CDTF">2019-05-21T18:02:00Z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DocsID">
    <vt:lpwstr>LEGAL*47993522.3</vt:lpwstr>
  </property>
  <property fmtid="{D5CDD505-2E9C-101B-9397-08002B2CF9AE}" pid="4" name="WS_TRACKING_ID">
    <vt:lpwstr>fe3c574f-d624-46ab-ba69-ff6423977276</vt:lpwstr>
  </property>
</Properties>
</file>